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27CFA" w14:textId="209CBC62" w:rsidR="003F6171" w:rsidRPr="000A1DF9" w:rsidRDefault="003F2F40" w:rsidP="00DA2BDA">
      <w:pPr>
        <w:jc w:val="both"/>
        <w:rPr>
          <w:rFonts w:ascii="Book Antiqua" w:hAnsi="Book Antiqua"/>
        </w:rPr>
      </w:pPr>
      <w:bookmarkStart w:id="0" w:name="OLE_LINK3"/>
      <w:bookmarkStart w:id="1" w:name="OLE_LINK4"/>
      <w:r w:rsidRPr="000A1DF9">
        <w:rPr>
          <w:rFonts w:ascii="Book Antiqua" w:hAnsi="Book Antiqua"/>
        </w:rPr>
        <w:t>Tree Officer</w:t>
      </w:r>
    </w:p>
    <w:p w14:paraId="00E4EE57" w14:textId="7017BA92" w:rsidR="003F6171" w:rsidRPr="000A1DF9" w:rsidRDefault="007F37AB" w:rsidP="00DA2BDA">
      <w:pPr>
        <w:jc w:val="both"/>
        <w:rPr>
          <w:rFonts w:ascii="Book Antiqua" w:hAnsi="Book Antiqua"/>
        </w:rPr>
      </w:pPr>
      <w:r w:rsidRPr="000A1DF9">
        <w:rPr>
          <w:rFonts w:ascii="Book Antiqua" w:hAnsi="Book Antiqua"/>
        </w:rPr>
        <w:t>Eastleigh</w:t>
      </w:r>
      <w:r w:rsidR="003F6171" w:rsidRPr="000A1DF9">
        <w:rPr>
          <w:rFonts w:ascii="Book Antiqua" w:hAnsi="Book Antiqua"/>
        </w:rPr>
        <w:t xml:space="preserve"> Borough Council</w:t>
      </w:r>
    </w:p>
    <w:bookmarkEnd w:id="0"/>
    <w:bookmarkEnd w:id="1"/>
    <w:p w14:paraId="5816B4F7" w14:textId="77777777" w:rsidR="000106E8" w:rsidRPr="000A1DF9" w:rsidRDefault="000106E8" w:rsidP="00DA2BDA">
      <w:pPr>
        <w:jc w:val="both"/>
        <w:rPr>
          <w:rFonts w:ascii="Book Antiqua" w:hAnsi="Book Antiqua"/>
        </w:rPr>
      </w:pPr>
      <w:r w:rsidRPr="000A1DF9">
        <w:rPr>
          <w:rFonts w:ascii="Book Antiqua" w:hAnsi="Book Antiqua"/>
        </w:rPr>
        <w:t>Eastleigh House</w:t>
      </w:r>
    </w:p>
    <w:p w14:paraId="2CD8BC02" w14:textId="77777777" w:rsidR="000106E8" w:rsidRPr="000A1DF9" w:rsidRDefault="000106E8" w:rsidP="00DA2BDA">
      <w:pPr>
        <w:jc w:val="both"/>
        <w:rPr>
          <w:rFonts w:ascii="Book Antiqua" w:hAnsi="Book Antiqua"/>
        </w:rPr>
      </w:pPr>
      <w:r w:rsidRPr="000A1DF9">
        <w:rPr>
          <w:rFonts w:ascii="Book Antiqua" w:hAnsi="Book Antiqua"/>
        </w:rPr>
        <w:t>Upper Market Street</w:t>
      </w:r>
    </w:p>
    <w:p w14:paraId="0C54D8BB" w14:textId="2E279A2E" w:rsidR="000106E8" w:rsidRPr="000A1DF9" w:rsidRDefault="000106E8" w:rsidP="00DA2BDA">
      <w:pPr>
        <w:jc w:val="both"/>
        <w:rPr>
          <w:rFonts w:ascii="Book Antiqua" w:hAnsi="Book Antiqua"/>
          <w:b/>
          <w:bCs/>
        </w:rPr>
      </w:pPr>
      <w:r w:rsidRPr="000A1DF9">
        <w:rPr>
          <w:rFonts w:ascii="Book Antiqua" w:hAnsi="Book Antiqua"/>
          <w:b/>
          <w:bCs/>
        </w:rPr>
        <w:t>EASTLEIGH</w:t>
      </w:r>
    </w:p>
    <w:p w14:paraId="10F80326" w14:textId="2C77D5E1" w:rsidR="00DA2EB5" w:rsidRPr="000A1DF9" w:rsidRDefault="000106E8" w:rsidP="00DA2BDA">
      <w:pPr>
        <w:jc w:val="both"/>
        <w:rPr>
          <w:rFonts w:ascii="Book Antiqua" w:hAnsi="Book Antiqua"/>
        </w:rPr>
      </w:pPr>
      <w:r w:rsidRPr="000A1DF9">
        <w:rPr>
          <w:rFonts w:ascii="Book Antiqua" w:hAnsi="Book Antiqua"/>
        </w:rPr>
        <w:t>SO50 9YN</w:t>
      </w:r>
    </w:p>
    <w:p w14:paraId="159D75FD" w14:textId="68F5B581" w:rsidR="000128F3" w:rsidRPr="000A1DF9" w:rsidRDefault="000128F3" w:rsidP="00DA2BDA">
      <w:pPr>
        <w:ind w:left="5670"/>
        <w:jc w:val="right"/>
        <w:rPr>
          <w:rFonts w:ascii="Book Antiqua" w:hAnsi="Book Antiqua"/>
        </w:rPr>
      </w:pPr>
      <w:r w:rsidRPr="000A1DF9">
        <w:rPr>
          <w:rFonts w:ascii="Book Antiqua" w:hAnsi="Book Antiqua"/>
          <w:b/>
        </w:rPr>
        <w:t>My Ref:</w:t>
      </w:r>
      <w:r w:rsidRPr="000A1DF9">
        <w:rPr>
          <w:rFonts w:ascii="Book Antiqua" w:hAnsi="Book Antiqua"/>
        </w:rPr>
        <w:t xml:space="preserve">  </w:t>
      </w:r>
      <w:r w:rsidR="00CA00C0" w:rsidRPr="000A1DF9">
        <w:rPr>
          <w:rFonts w:ascii="Book Antiqua" w:hAnsi="Book Antiqua"/>
        </w:rPr>
        <w:t>D2316L1</w:t>
      </w:r>
      <w:r w:rsidR="002D3BE0" w:rsidRPr="000A1DF9">
        <w:rPr>
          <w:rFonts w:ascii="Book Antiqua" w:hAnsi="Book Antiqua"/>
        </w:rPr>
        <w:t>T</w:t>
      </w:r>
      <w:r w:rsidR="003F6171" w:rsidRPr="000A1DF9">
        <w:rPr>
          <w:rFonts w:ascii="Book Antiqua" w:hAnsi="Book Antiqua"/>
        </w:rPr>
        <w:t>WAP</w:t>
      </w:r>
    </w:p>
    <w:p w14:paraId="54C432B1" w14:textId="3248BE15" w:rsidR="000128F3" w:rsidRPr="000A1DF9" w:rsidRDefault="00B25474" w:rsidP="00DA2BDA">
      <w:pPr>
        <w:jc w:val="both"/>
        <w:rPr>
          <w:rFonts w:ascii="Book Antiqua" w:hAnsi="Book Antiqua"/>
        </w:rPr>
      </w:pPr>
      <w:r w:rsidRPr="000A1DF9">
        <w:rPr>
          <w:rFonts w:ascii="Book Antiqua" w:hAnsi="Book Antiqua"/>
        </w:rPr>
        <w:t>1</w:t>
      </w:r>
      <w:r w:rsidR="002D3BE0" w:rsidRPr="000A1DF9">
        <w:rPr>
          <w:rFonts w:ascii="Book Antiqua" w:hAnsi="Book Antiqua"/>
        </w:rPr>
        <w:t>8</w:t>
      </w:r>
      <w:r w:rsidR="009E5868" w:rsidRPr="000A1DF9">
        <w:rPr>
          <w:rFonts w:ascii="Book Antiqua" w:hAnsi="Book Antiqua"/>
          <w:vertAlign w:val="superscript"/>
        </w:rPr>
        <w:t>th</w:t>
      </w:r>
      <w:r w:rsidR="009E5868" w:rsidRPr="000A1DF9">
        <w:rPr>
          <w:rFonts w:ascii="Book Antiqua" w:hAnsi="Book Antiqua"/>
        </w:rPr>
        <w:t xml:space="preserve"> </w:t>
      </w:r>
      <w:r w:rsidR="002D3BE0" w:rsidRPr="000A1DF9">
        <w:rPr>
          <w:rFonts w:ascii="Book Antiqua" w:hAnsi="Book Antiqua"/>
        </w:rPr>
        <w:t>April 2023</w:t>
      </w:r>
      <w:r w:rsidR="003F6171" w:rsidRPr="000A1DF9">
        <w:rPr>
          <w:rFonts w:ascii="Book Antiqua" w:hAnsi="Book Antiqua"/>
        </w:rPr>
        <w:t xml:space="preserve"> </w:t>
      </w:r>
    </w:p>
    <w:p w14:paraId="05D98A98" w14:textId="77777777" w:rsidR="000128F3" w:rsidRPr="000A1DF9" w:rsidRDefault="000128F3" w:rsidP="00DA2BDA">
      <w:pPr>
        <w:jc w:val="both"/>
        <w:rPr>
          <w:rFonts w:ascii="Book Antiqua" w:hAnsi="Book Antiqua"/>
        </w:rPr>
      </w:pPr>
    </w:p>
    <w:p w14:paraId="05A697FA" w14:textId="3B4D8F30" w:rsidR="000128F3" w:rsidRPr="000A1DF9" w:rsidRDefault="000128F3" w:rsidP="00DA2BDA">
      <w:pPr>
        <w:jc w:val="both"/>
        <w:rPr>
          <w:rFonts w:ascii="Book Antiqua" w:hAnsi="Book Antiqua"/>
        </w:rPr>
      </w:pPr>
      <w:r w:rsidRPr="000A1DF9">
        <w:rPr>
          <w:rFonts w:ascii="Book Antiqua" w:hAnsi="Book Antiqua"/>
        </w:rPr>
        <w:t xml:space="preserve">Dear </w:t>
      </w:r>
      <w:r w:rsidR="002C7B44" w:rsidRPr="000A1DF9">
        <w:rPr>
          <w:rFonts w:ascii="Book Antiqua" w:hAnsi="Book Antiqua"/>
        </w:rPr>
        <w:t>Tree Officer</w:t>
      </w:r>
      <w:r w:rsidR="003F6171" w:rsidRPr="000A1DF9">
        <w:rPr>
          <w:rFonts w:ascii="Book Antiqua" w:hAnsi="Book Antiqua"/>
        </w:rPr>
        <w:t>,</w:t>
      </w:r>
    </w:p>
    <w:p w14:paraId="6321127B" w14:textId="77777777" w:rsidR="000128F3" w:rsidRPr="000A1DF9" w:rsidRDefault="000128F3" w:rsidP="00DA2BDA">
      <w:pPr>
        <w:jc w:val="both"/>
        <w:rPr>
          <w:rFonts w:ascii="Book Antiqua" w:hAnsi="Book Antiqua"/>
        </w:rPr>
      </w:pPr>
    </w:p>
    <w:p w14:paraId="06CEEF86" w14:textId="1E5EC6E2" w:rsidR="000128F3" w:rsidRPr="000A1DF9" w:rsidRDefault="000128F3" w:rsidP="00DA2BDA">
      <w:pPr>
        <w:jc w:val="both"/>
        <w:rPr>
          <w:rFonts w:ascii="Book Antiqua" w:hAnsi="Book Antiqua"/>
          <w:b/>
        </w:rPr>
      </w:pPr>
      <w:r w:rsidRPr="000A1DF9">
        <w:rPr>
          <w:rFonts w:ascii="Book Antiqua" w:hAnsi="Book Antiqua"/>
          <w:b/>
        </w:rPr>
        <w:t>RE:</w:t>
      </w:r>
      <w:r w:rsidRPr="000A1DF9">
        <w:rPr>
          <w:rFonts w:ascii="Book Antiqua" w:hAnsi="Book Antiqua"/>
          <w:b/>
        </w:rPr>
        <w:tab/>
      </w:r>
      <w:r w:rsidR="007B5A52" w:rsidRPr="000A1DF9">
        <w:rPr>
          <w:rFonts w:ascii="Book Antiqua" w:hAnsi="Book Antiqua"/>
          <w:b/>
        </w:rPr>
        <w:t xml:space="preserve">6 BEECHWOOD RISE, </w:t>
      </w:r>
      <w:r w:rsidR="001F6C12" w:rsidRPr="000A1DF9">
        <w:rPr>
          <w:rFonts w:ascii="Book Antiqua" w:hAnsi="Book Antiqua"/>
          <w:b/>
        </w:rPr>
        <w:t>SOUTHAMPTON SO18 3PW</w:t>
      </w:r>
    </w:p>
    <w:p w14:paraId="4BC79E4D" w14:textId="545E0F23" w:rsidR="000128F3" w:rsidRPr="000A1DF9" w:rsidRDefault="002545DB" w:rsidP="00DA2BDA">
      <w:pPr>
        <w:ind w:firstLine="720"/>
        <w:jc w:val="both"/>
        <w:rPr>
          <w:rFonts w:ascii="Book Antiqua" w:hAnsi="Book Antiqua"/>
          <w:b/>
        </w:rPr>
      </w:pPr>
      <w:r w:rsidRPr="000A1DF9">
        <w:rPr>
          <w:rFonts w:ascii="Book Antiqua" w:hAnsi="Book Antiqua"/>
          <w:b/>
        </w:rPr>
        <w:t>TPO TREE WORK APPLICATION</w:t>
      </w:r>
      <w:r w:rsidR="001F6C12" w:rsidRPr="000A1DF9">
        <w:rPr>
          <w:rFonts w:ascii="Book Antiqua" w:hAnsi="Book Antiqua"/>
          <w:b/>
        </w:rPr>
        <w:t xml:space="preserve"> </w:t>
      </w:r>
    </w:p>
    <w:p w14:paraId="4410D9C5" w14:textId="77777777" w:rsidR="000128F3" w:rsidRPr="000A1DF9" w:rsidRDefault="000128F3" w:rsidP="00DA2BDA">
      <w:pPr>
        <w:jc w:val="both"/>
        <w:rPr>
          <w:rFonts w:ascii="Book Antiqua" w:hAnsi="Book Antiqua"/>
        </w:rPr>
      </w:pPr>
    </w:p>
    <w:p w14:paraId="557F46B0" w14:textId="1B63F6DA" w:rsidR="00333E36" w:rsidRPr="0038650B" w:rsidRDefault="000128F3" w:rsidP="00DA2BDA">
      <w:pPr>
        <w:pStyle w:val="BodyText"/>
        <w:rPr>
          <w:rFonts w:ascii="Book Antiqua" w:hAnsi="Book Antiqua"/>
          <w:sz w:val="24"/>
          <w:szCs w:val="24"/>
        </w:rPr>
      </w:pPr>
      <w:r w:rsidRPr="000A1DF9">
        <w:rPr>
          <w:rFonts w:ascii="Book Antiqua" w:hAnsi="Book Antiqua"/>
          <w:sz w:val="24"/>
          <w:szCs w:val="24"/>
        </w:rPr>
        <w:t xml:space="preserve">In accordance with </w:t>
      </w:r>
      <w:r w:rsidR="00440C6C" w:rsidRPr="000A1DF9">
        <w:rPr>
          <w:rFonts w:ascii="Book Antiqua" w:hAnsi="Book Antiqua"/>
          <w:sz w:val="24"/>
          <w:szCs w:val="24"/>
        </w:rPr>
        <w:t>instructions from</w:t>
      </w:r>
      <w:r w:rsidR="002545DB" w:rsidRPr="000A1DF9">
        <w:rPr>
          <w:rFonts w:ascii="Book Antiqua" w:hAnsi="Book Antiqua"/>
          <w:sz w:val="24"/>
          <w:szCs w:val="24"/>
        </w:rPr>
        <w:t xml:space="preserve"> </w:t>
      </w:r>
      <w:r w:rsidR="000C3F75" w:rsidRPr="000A1DF9">
        <w:rPr>
          <w:rFonts w:ascii="Book Antiqua" w:hAnsi="Book Antiqua"/>
          <w:sz w:val="24"/>
          <w:szCs w:val="24"/>
        </w:rPr>
        <w:t>Mr R Kitchen</w:t>
      </w:r>
      <w:r w:rsidR="00A51354" w:rsidRPr="000A1DF9">
        <w:rPr>
          <w:rFonts w:ascii="Book Antiqua" w:hAnsi="Book Antiqua"/>
          <w:sz w:val="24"/>
          <w:szCs w:val="24"/>
        </w:rPr>
        <w:t xml:space="preserve"> </w:t>
      </w:r>
      <w:r w:rsidRPr="000A1DF9">
        <w:rPr>
          <w:rFonts w:ascii="Book Antiqua" w:hAnsi="Book Antiqua"/>
          <w:sz w:val="24"/>
          <w:szCs w:val="24"/>
        </w:rPr>
        <w:t xml:space="preserve">I </w:t>
      </w:r>
      <w:r w:rsidR="00333E36" w:rsidRPr="000A1DF9">
        <w:rPr>
          <w:rFonts w:ascii="Book Antiqua" w:hAnsi="Book Antiqua"/>
          <w:sz w:val="24"/>
          <w:szCs w:val="24"/>
        </w:rPr>
        <w:t xml:space="preserve">have prepared the following </w:t>
      </w:r>
      <w:r w:rsidR="00EE53C0" w:rsidRPr="000A1DF9">
        <w:rPr>
          <w:rFonts w:ascii="Book Antiqua" w:hAnsi="Book Antiqua"/>
          <w:sz w:val="24"/>
          <w:szCs w:val="24"/>
        </w:rPr>
        <w:t>tree report</w:t>
      </w:r>
      <w:r w:rsidR="00EE53C0" w:rsidRPr="0038650B">
        <w:rPr>
          <w:rFonts w:ascii="Book Antiqua" w:hAnsi="Book Antiqua"/>
          <w:sz w:val="24"/>
          <w:szCs w:val="24"/>
        </w:rPr>
        <w:t xml:space="preserve"> </w:t>
      </w:r>
      <w:r w:rsidR="00333E36" w:rsidRPr="0038650B">
        <w:rPr>
          <w:rFonts w:ascii="Book Antiqua" w:hAnsi="Book Antiqua"/>
          <w:sz w:val="24"/>
          <w:szCs w:val="24"/>
        </w:rPr>
        <w:t xml:space="preserve">to accompany an application for TPO tree work consent relating to the above site.  This letter is in addition to and should be read with the TPO tree work application </w:t>
      </w:r>
      <w:r w:rsidR="00333E36" w:rsidRPr="00B25474">
        <w:rPr>
          <w:rFonts w:ascii="Book Antiqua" w:hAnsi="Book Antiqua"/>
          <w:sz w:val="24"/>
          <w:szCs w:val="24"/>
        </w:rPr>
        <w:t xml:space="preserve">dated </w:t>
      </w:r>
      <w:r w:rsidR="000C3F75">
        <w:rPr>
          <w:rFonts w:ascii="Book Antiqua" w:hAnsi="Book Antiqua"/>
          <w:sz w:val="24"/>
          <w:szCs w:val="24"/>
        </w:rPr>
        <w:t>18</w:t>
      </w:r>
      <w:r w:rsidR="000C3F75" w:rsidRPr="000C3F75">
        <w:rPr>
          <w:rFonts w:ascii="Book Antiqua" w:hAnsi="Book Antiqua"/>
          <w:sz w:val="24"/>
          <w:szCs w:val="24"/>
          <w:vertAlign w:val="superscript"/>
        </w:rPr>
        <w:t>th</w:t>
      </w:r>
      <w:r w:rsidR="000C3F75">
        <w:rPr>
          <w:rFonts w:ascii="Book Antiqua" w:hAnsi="Book Antiqua"/>
          <w:sz w:val="24"/>
          <w:szCs w:val="24"/>
        </w:rPr>
        <w:t xml:space="preserve"> April 2023</w:t>
      </w:r>
      <w:r w:rsidR="00333E36" w:rsidRPr="00B25474">
        <w:rPr>
          <w:rFonts w:ascii="Book Antiqua" w:hAnsi="Book Antiqua"/>
          <w:sz w:val="24"/>
          <w:szCs w:val="24"/>
        </w:rPr>
        <w:t>.  The tree location</w:t>
      </w:r>
      <w:r w:rsidR="00E71C1F">
        <w:rPr>
          <w:rFonts w:ascii="Book Antiqua" w:hAnsi="Book Antiqua"/>
          <w:sz w:val="24"/>
          <w:szCs w:val="24"/>
        </w:rPr>
        <w:t>s are</w:t>
      </w:r>
      <w:r w:rsidR="00333E36" w:rsidRPr="00B25474">
        <w:rPr>
          <w:rFonts w:ascii="Book Antiqua" w:hAnsi="Book Antiqua"/>
          <w:sz w:val="24"/>
          <w:szCs w:val="24"/>
        </w:rPr>
        <w:t xml:space="preserve"> shown on the plan AC</w:t>
      </w:r>
      <w:r w:rsidR="00107A03" w:rsidRPr="00B25474">
        <w:rPr>
          <w:rFonts w:ascii="Book Antiqua" w:hAnsi="Book Antiqua"/>
          <w:sz w:val="24"/>
          <w:szCs w:val="24"/>
        </w:rPr>
        <w:t>1</w:t>
      </w:r>
      <w:r w:rsidR="00333E36" w:rsidRPr="00B25474">
        <w:rPr>
          <w:rFonts w:ascii="Book Antiqua" w:hAnsi="Book Antiqua"/>
          <w:sz w:val="24"/>
          <w:szCs w:val="24"/>
        </w:rPr>
        <w:t xml:space="preserve"> attached to the TPO tree work application.</w:t>
      </w:r>
      <w:r w:rsidR="00D86C70">
        <w:rPr>
          <w:rFonts w:ascii="Book Antiqua" w:hAnsi="Book Antiqua"/>
          <w:sz w:val="24"/>
          <w:szCs w:val="24"/>
        </w:rPr>
        <w:t xml:space="preserve">  Photos of the trees are attached to this letter</w:t>
      </w:r>
      <w:r w:rsidR="000A1DF9">
        <w:rPr>
          <w:rFonts w:ascii="Book Antiqua" w:hAnsi="Book Antiqua"/>
          <w:sz w:val="24"/>
          <w:szCs w:val="24"/>
        </w:rPr>
        <w:t>.</w:t>
      </w:r>
    </w:p>
    <w:p w14:paraId="61C6F4E6" w14:textId="28AE092D" w:rsidR="006A6782" w:rsidRPr="0038650B" w:rsidRDefault="006A6782" w:rsidP="00BC4DD5">
      <w:pPr>
        <w:jc w:val="both"/>
        <w:rPr>
          <w:rFonts w:ascii="Book Antiqua" w:hAnsi="Book Antiqua"/>
        </w:rPr>
      </w:pPr>
    </w:p>
    <w:p w14:paraId="37A2D339" w14:textId="7F1C9094" w:rsidR="006A6782" w:rsidRDefault="008F5B46" w:rsidP="000C3F75">
      <w:pPr>
        <w:pStyle w:val="ListParagraph"/>
        <w:numPr>
          <w:ilvl w:val="0"/>
          <w:numId w:val="27"/>
        </w:numPr>
        <w:ind w:left="567" w:hanging="567"/>
        <w:jc w:val="both"/>
        <w:rPr>
          <w:rFonts w:ascii="Book Antiqua" w:hAnsi="Book Antiqua"/>
        </w:rPr>
      </w:pPr>
      <w:r w:rsidRPr="000C3F75">
        <w:rPr>
          <w:rFonts w:ascii="Book Antiqua" w:hAnsi="Book Antiqua"/>
          <w:b/>
          <w:bCs/>
        </w:rPr>
        <w:t>Proposed work</w:t>
      </w:r>
      <w:r w:rsidR="000C3F75" w:rsidRPr="000C3F75">
        <w:rPr>
          <w:rFonts w:ascii="Book Antiqua" w:hAnsi="Book Antiqua"/>
          <w:b/>
          <w:bCs/>
        </w:rPr>
        <w:t xml:space="preserve"> -</w:t>
      </w:r>
      <w:r w:rsidRPr="000C3F75">
        <w:rPr>
          <w:rFonts w:ascii="Book Antiqua" w:hAnsi="Book Antiqua"/>
          <w:b/>
          <w:bCs/>
        </w:rPr>
        <w:t xml:space="preserve"> T</w:t>
      </w:r>
      <w:r w:rsidR="000C3F75" w:rsidRPr="000C3F75">
        <w:rPr>
          <w:rFonts w:ascii="Book Antiqua" w:hAnsi="Book Antiqua"/>
          <w:b/>
          <w:bCs/>
        </w:rPr>
        <w:t>1</w:t>
      </w:r>
      <w:r w:rsidRPr="000C3F75">
        <w:rPr>
          <w:rFonts w:ascii="Book Antiqua" w:hAnsi="Book Antiqua"/>
          <w:b/>
          <w:bCs/>
        </w:rPr>
        <w:t xml:space="preserve"> – oak</w:t>
      </w:r>
      <w:r w:rsidR="00C64239">
        <w:rPr>
          <w:rFonts w:ascii="Book Antiqua" w:hAnsi="Book Antiqua"/>
          <w:b/>
          <w:bCs/>
        </w:rPr>
        <w:t xml:space="preserve"> </w:t>
      </w:r>
      <w:r w:rsidR="000A1DF9">
        <w:rPr>
          <w:rFonts w:ascii="Book Antiqua" w:hAnsi="Book Antiqua"/>
          <w:b/>
          <w:bCs/>
        </w:rPr>
        <w:t>–</w:t>
      </w:r>
      <w:r w:rsidR="00C64239">
        <w:rPr>
          <w:rFonts w:ascii="Book Antiqua" w:hAnsi="Book Antiqua"/>
          <w:b/>
          <w:bCs/>
        </w:rPr>
        <w:t xml:space="preserve"> </w:t>
      </w:r>
      <w:r w:rsidR="004140FF">
        <w:rPr>
          <w:rFonts w:ascii="Book Antiqua" w:hAnsi="Book Antiqua"/>
          <w:b/>
          <w:bCs/>
        </w:rPr>
        <w:t>fell</w:t>
      </w:r>
      <w:r w:rsidR="000A1DF9">
        <w:rPr>
          <w:rFonts w:ascii="Book Antiqua" w:hAnsi="Book Antiqua"/>
          <w:b/>
          <w:bCs/>
        </w:rPr>
        <w:t xml:space="preserve"> (see photos 1 and 2)</w:t>
      </w:r>
      <w:r w:rsidRPr="000C3F75">
        <w:rPr>
          <w:rFonts w:ascii="Book Antiqua" w:hAnsi="Book Antiqua"/>
          <w:b/>
          <w:bCs/>
        </w:rPr>
        <w:t>:</w:t>
      </w:r>
      <w:r w:rsidRPr="000C3F75">
        <w:rPr>
          <w:rFonts w:ascii="Book Antiqua" w:hAnsi="Book Antiqua"/>
        </w:rPr>
        <w:t xml:space="preserve">  The </w:t>
      </w:r>
      <w:r w:rsidR="006D0C18">
        <w:rPr>
          <w:rFonts w:ascii="Book Antiqua" w:hAnsi="Book Antiqua"/>
        </w:rPr>
        <w:t xml:space="preserve">tree </w:t>
      </w:r>
      <w:r w:rsidR="006D7FC2">
        <w:rPr>
          <w:rFonts w:ascii="Book Antiqua" w:hAnsi="Book Antiqua"/>
        </w:rPr>
        <w:t>leans</w:t>
      </w:r>
      <w:r w:rsidR="006D0C18">
        <w:rPr>
          <w:rFonts w:ascii="Book Antiqua" w:hAnsi="Book Antiqua"/>
        </w:rPr>
        <w:t xml:space="preserve"> and has a narrow crown with extensive old </w:t>
      </w:r>
      <w:r w:rsidR="006D7FC2">
        <w:rPr>
          <w:rFonts w:ascii="Book Antiqua" w:hAnsi="Book Antiqua"/>
        </w:rPr>
        <w:t>pruning</w:t>
      </w:r>
      <w:r w:rsidR="006D0C18">
        <w:rPr>
          <w:rFonts w:ascii="Book Antiqua" w:hAnsi="Book Antiqua"/>
        </w:rPr>
        <w:t xml:space="preserve"> wounds, dead wood and die-back.  There is </w:t>
      </w:r>
      <w:r w:rsidR="0069253C">
        <w:rPr>
          <w:rFonts w:ascii="Book Antiqua" w:hAnsi="Book Antiqua"/>
        </w:rPr>
        <w:t xml:space="preserve">old damage at the base with decay and a developing cavity.  This tree has </w:t>
      </w:r>
      <w:r w:rsidR="006D7FC2">
        <w:rPr>
          <w:rFonts w:ascii="Book Antiqua" w:hAnsi="Book Antiqua"/>
        </w:rPr>
        <w:t>diminishing vi</w:t>
      </w:r>
      <w:r w:rsidR="00C61D35">
        <w:rPr>
          <w:rFonts w:ascii="Book Antiqua" w:hAnsi="Book Antiqua"/>
        </w:rPr>
        <w:t xml:space="preserve">gour and </w:t>
      </w:r>
      <w:r w:rsidR="0069253C">
        <w:rPr>
          <w:rFonts w:ascii="Book Antiqua" w:hAnsi="Book Antiqua"/>
        </w:rPr>
        <w:t xml:space="preserve">poor long-term </w:t>
      </w:r>
      <w:r w:rsidR="006D7FC2">
        <w:rPr>
          <w:rFonts w:ascii="Book Antiqua" w:hAnsi="Book Antiqua"/>
        </w:rPr>
        <w:t>prospects</w:t>
      </w:r>
      <w:r w:rsidR="0069253C">
        <w:rPr>
          <w:rFonts w:ascii="Book Antiqua" w:hAnsi="Book Antiqua"/>
        </w:rPr>
        <w:t xml:space="preserve"> and is becoming a </w:t>
      </w:r>
      <w:r w:rsidR="006D7FC2">
        <w:rPr>
          <w:rFonts w:ascii="Book Antiqua" w:hAnsi="Book Antiqua"/>
        </w:rPr>
        <w:t>safety liability.</w:t>
      </w:r>
    </w:p>
    <w:p w14:paraId="31AC3B9A" w14:textId="77777777" w:rsidR="000C3F75" w:rsidRPr="000C3F75" w:rsidRDefault="000C3F75" w:rsidP="000C3F75">
      <w:pPr>
        <w:pStyle w:val="ListParagraph"/>
        <w:ind w:left="567" w:hanging="567"/>
        <w:jc w:val="both"/>
        <w:rPr>
          <w:rFonts w:ascii="Book Antiqua" w:hAnsi="Book Antiqua"/>
        </w:rPr>
      </w:pPr>
    </w:p>
    <w:p w14:paraId="01F43978" w14:textId="57C37F4E" w:rsidR="000C3F75" w:rsidRDefault="000C3F75" w:rsidP="000C3F75">
      <w:pPr>
        <w:pStyle w:val="ListParagraph"/>
        <w:numPr>
          <w:ilvl w:val="0"/>
          <w:numId w:val="27"/>
        </w:numPr>
        <w:ind w:left="567" w:hanging="567"/>
        <w:jc w:val="both"/>
        <w:rPr>
          <w:rFonts w:ascii="Book Antiqua" w:hAnsi="Book Antiqua"/>
        </w:rPr>
      </w:pPr>
      <w:r w:rsidRPr="000C3F75">
        <w:rPr>
          <w:rFonts w:ascii="Book Antiqua" w:hAnsi="Book Antiqua"/>
          <w:b/>
          <w:bCs/>
        </w:rPr>
        <w:t>Proposed work - T</w:t>
      </w:r>
      <w:r>
        <w:rPr>
          <w:rFonts w:ascii="Book Antiqua" w:hAnsi="Book Antiqua"/>
          <w:b/>
          <w:bCs/>
        </w:rPr>
        <w:t>2</w:t>
      </w:r>
      <w:r w:rsidRPr="000C3F75">
        <w:rPr>
          <w:rFonts w:ascii="Book Antiqua" w:hAnsi="Book Antiqua"/>
          <w:b/>
          <w:bCs/>
        </w:rPr>
        <w:t xml:space="preserve"> – oak</w:t>
      </w:r>
      <w:r w:rsidR="004140FF">
        <w:rPr>
          <w:rFonts w:ascii="Book Antiqua" w:hAnsi="Book Antiqua"/>
          <w:b/>
          <w:bCs/>
        </w:rPr>
        <w:t xml:space="preserve"> </w:t>
      </w:r>
      <w:r w:rsidR="000A1DF9">
        <w:rPr>
          <w:rFonts w:ascii="Book Antiqua" w:hAnsi="Book Antiqua"/>
          <w:b/>
          <w:bCs/>
        </w:rPr>
        <w:t>–</w:t>
      </w:r>
      <w:r w:rsidR="004140FF">
        <w:rPr>
          <w:rFonts w:ascii="Book Antiqua" w:hAnsi="Book Antiqua"/>
          <w:b/>
          <w:bCs/>
        </w:rPr>
        <w:t xml:space="preserve"> fell</w:t>
      </w:r>
      <w:r w:rsidR="000A1DF9">
        <w:rPr>
          <w:rFonts w:ascii="Book Antiqua" w:hAnsi="Book Antiqua"/>
          <w:b/>
          <w:bCs/>
        </w:rPr>
        <w:t xml:space="preserve"> (see photos 1 and 3)</w:t>
      </w:r>
      <w:r w:rsidRPr="000C3F75">
        <w:rPr>
          <w:rFonts w:ascii="Book Antiqua" w:hAnsi="Book Antiqua"/>
          <w:b/>
          <w:bCs/>
        </w:rPr>
        <w:t>:</w:t>
      </w:r>
      <w:r w:rsidRPr="000C3F75">
        <w:rPr>
          <w:rFonts w:ascii="Book Antiqua" w:hAnsi="Book Antiqua"/>
        </w:rPr>
        <w:t xml:space="preserve">  </w:t>
      </w:r>
      <w:r w:rsidR="00C61D35" w:rsidRPr="000C3F75">
        <w:rPr>
          <w:rFonts w:ascii="Book Antiqua" w:hAnsi="Book Antiqua"/>
        </w:rPr>
        <w:t xml:space="preserve">The </w:t>
      </w:r>
      <w:r w:rsidR="00C61D35">
        <w:rPr>
          <w:rFonts w:ascii="Book Antiqua" w:hAnsi="Book Antiqua"/>
        </w:rPr>
        <w:t>tree has a narrow crown with extensive old pruning wounds, dead wood and die-back.  There is old damage at the base with decay and a developing cavity.  This tree has diminishing vigour and poor long-term prospects and is becoming a safety liability</w:t>
      </w:r>
      <w:r w:rsidRPr="000C3F75">
        <w:rPr>
          <w:rFonts w:ascii="Book Antiqua" w:hAnsi="Book Antiqua"/>
        </w:rPr>
        <w:t>.</w:t>
      </w:r>
    </w:p>
    <w:p w14:paraId="64B00268" w14:textId="77777777" w:rsidR="000C3F75" w:rsidRPr="000C3F75" w:rsidRDefault="000C3F75" w:rsidP="000C3F75">
      <w:pPr>
        <w:jc w:val="both"/>
        <w:rPr>
          <w:rFonts w:ascii="Book Antiqua" w:hAnsi="Book Antiqua"/>
        </w:rPr>
      </w:pPr>
    </w:p>
    <w:p w14:paraId="0DF325CE" w14:textId="10D97BC7" w:rsidR="000C3F75" w:rsidRDefault="000C3F75" w:rsidP="000C3F75">
      <w:pPr>
        <w:pStyle w:val="ListParagraph"/>
        <w:numPr>
          <w:ilvl w:val="0"/>
          <w:numId w:val="27"/>
        </w:numPr>
        <w:ind w:left="567" w:hanging="567"/>
        <w:jc w:val="both"/>
        <w:rPr>
          <w:rFonts w:ascii="Book Antiqua" w:hAnsi="Book Antiqua"/>
        </w:rPr>
      </w:pPr>
      <w:r w:rsidRPr="000C3F75">
        <w:rPr>
          <w:rFonts w:ascii="Book Antiqua" w:hAnsi="Book Antiqua"/>
          <w:b/>
          <w:bCs/>
        </w:rPr>
        <w:t>Proposed work - T</w:t>
      </w:r>
      <w:r>
        <w:rPr>
          <w:rFonts w:ascii="Book Antiqua" w:hAnsi="Book Antiqua"/>
          <w:b/>
          <w:bCs/>
        </w:rPr>
        <w:t>3</w:t>
      </w:r>
      <w:r w:rsidRPr="000C3F75">
        <w:rPr>
          <w:rFonts w:ascii="Book Antiqua" w:hAnsi="Book Antiqua"/>
          <w:b/>
          <w:bCs/>
        </w:rPr>
        <w:t xml:space="preserve"> – oak</w:t>
      </w:r>
      <w:r w:rsidR="004140FF">
        <w:rPr>
          <w:rFonts w:ascii="Book Antiqua" w:hAnsi="Book Antiqua"/>
          <w:b/>
          <w:bCs/>
        </w:rPr>
        <w:t xml:space="preserve"> </w:t>
      </w:r>
      <w:r w:rsidR="000A1DF9">
        <w:rPr>
          <w:rFonts w:ascii="Book Antiqua" w:hAnsi="Book Antiqua"/>
          <w:b/>
          <w:bCs/>
        </w:rPr>
        <w:t>–</w:t>
      </w:r>
      <w:r w:rsidR="004140FF">
        <w:rPr>
          <w:rFonts w:ascii="Book Antiqua" w:hAnsi="Book Antiqua"/>
          <w:b/>
          <w:bCs/>
        </w:rPr>
        <w:t xml:space="preserve"> fell</w:t>
      </w:r>
      <w:r w:rsidR="000A1DF9">
        <w:rPr>
          <w:rFonts w:ascii="Book Antiqua" w:hAnsi="Book Antiqua"/>
          <w:b/>
          <w:bCs/>
        </w:rPr>
        <w:t xml:space="preserve"> (see photos 1, 4 and 5)</w:t>
      </w:r>
      <w:r w:rsidRPr="000C3F75">
        <w:rPr>
          <w:rFonts w:ascii="Book Antiqua" w:hAnsi="Book Antiqua"/>
          <w:b/>
          <w:bCs/>
        </w:rPr>
        <w:t>:</w:t>
      </w:r>
      <w:r w:rsidRPr="000C3F75">
        <w:rPr>
          <w:rFonts w:ascii="Book Antiqua" w:hAnsi="Book Antiqua"/>
        </w:rPr>
        <w:t xml:space="preserve">  </w:t>
      </w:r>
      <w:r w:rsidR="006B5A02" w:rsidRPr="000C3F75">
        <w:rPr>
          <w:rFonts w:ascii="Book Antiqua" w:hAnsi="Book Antiqua"/>
        </w:rPr>
        <w:t xml:space="preserve">The </w:t>
      </w:r>
      <w:r w:rsidR="006B5A02">
        <w:rPr>
          <w:rFonts w:ascii="Book Antiqua" w:hAnsi="Book Antiqua"/>
        </w:rPr>
        <w:t xml:space="preserve">tree has </w:t>
      </w:r>
      <w:r w:rsidR="003A3E8E">
        <w:rPr>
          <w:rFonts w:ascii="Book Antiqua" w:hAnsi="Book Antiqua"/>
        </w:rPr>
        <w:t>lost</w:t>
      </w:r>
      <w:r w:rsidR="006B5A02">
        <w:rPr>
          <w:rFonts w:ascii="Book Antiqua" w:hAnsi="Book Antiqua"/>
        </w:rPr>
        <w:t xml:space="preserve"> </w:t>
      </w:r>
      <w:r w:rsidR="003A3E8E">
        <w:rPr>
          <w:rFonts w:ascii="Book Antiqua" w:hAnsi="Book Antiqua"/>
        </w:rPr>
        <w:t>its</w:t>
      </w:r>
      <w:r w:rsidR="006B5A02">
        <w:rPr>
          <w:rFonts w:ascii="Book Antiqua" w:hAnsi="Book Antiqua"/>
        </w:rPr>
        <w:t xml:space="preserve"> central leader and has extensive old pruning wounds, dead wood and die-back.  There is old damage at the base with decay and a developing cavity.  This tree has diminishing vigour and poor long-term prospects and is becoming a safety liability</w:t>
      </w:r>
      <w:r w:rsidRPr="000C3F75">
        <w:rPr>
          <w:rFonts w:ascii="Book Antiqua" w:hAnsi="Book Antiqua"/>
        </w:rPr>
        <w:t>.</w:t>
      </w:r>
    </w:p>
    <w:p w14:paraId="2BF0F75D" w14:textId="77777777" w:rsidR="000C3F75" w:rsidRPr="000C3F75" w:rsidRDefault="000C3F75" w:rsidP="000C3F75">
      <w:pPr>
        <w:jc w:val="both"/>
        <w:rPr>
          <w:rFonts w:ascii="Book Antiqua" w:hAnsi="Book Antiqua"/>
        </w:rPr>
      </w:pPr>
    </w:p>
    <w:p w14:paraId="67DAC323" w14:textId="0629FE79" w:rsidR="000C3F75" w:rsidRDefault="000C3F75" w:rsidP="000C3F75">
      <w:pPr>
        <w:pStyle w:val="ListParagraph"/>
        <w:numPr>
          <w:ilvl w:val="0"/>
          <w:numId w:val="27"/>
        </w:numPr>
        <w:ind w:left="567" w:hanging="567"/>
        <w:jc w:val="both"/>
        <w:rPr>
          <w:rFonts w:ascii="Book Antiqua" w:hAnsi="Book Antiqua"/>
        </w:rPr>
      </w:pPr>
      <w:r w:rsidRPr="000C3F75">
        <w:rPr>
          <w:rFonts w:ascii="Book Antiqua" w:hAnsi="Book Antiqua"/>
          <w:b/>
          <w:bCs/>
        </w:rPr>
        <w:t>Proposed work - T</w:t>
      </w:r>
      <w:r>
        <w:rPr>
          <w:rFonts w:ascii="Book Antiqua" w:hAnsi="Book Antiqua"/>
          <w:b/>
          <w:bCs/>
        </w:rPr>
        <w:t>4</w:t>
      </w:r>
      <w:r w:rsidRPr="000C3F75">
        <w:rPr>
          <w:rFonts w:ascii="Book Antiqua" w:hAnsi="Book Antiqua"/>
          <w:b/>
          <w:bCs/>
        </w:rPr>
        <w:t xml:space="preserve"> – </w:t>
      </w:r>
      <w:r>
        <w:rPr>
          <w:rFonts w:ascii="Book Antiqua" w:hAnsi="Book Antiqua"/>
          <w:b/>
          <w:bCs/>
        </w:rPr>
        <w:t>birch</w:t>
      </w:r>
      <w:r w:rsidR="004140FF">
        <w:rPr>
          <w:rFonts w:ascii="Book Antiqua" w:hAnsi="Book Antiqua"/>
          <w:b/>
          <w:bCs/>
        </w:rPr>
        <w:t xml:space="preserve"> </w:t>
      </w:r>
      <w:r w:rsidR="000A1DF9">
        <w:rPr>
          <w:rFonts w:ascii="Book Antiqua" w:hAnsi="Book Antiqua"/>
          <w:b/>
          <w:bCs/>
        </w:rPr>
        <w:t>–</w:t>
      </w:r>
      <w:r w:rsidR="004140FF">
        <w:rPr>
          <w:rFonts w:ascii="Book Antiqua" w:hAnsi="Book Antiqua"/>
          <w:b/>
          <w:bCs/>
        </w:rPr>
        <w:t xml:space="preserve"> fell</w:t>
      </w:r>
      <w:r w:rsidR="000A1DF9">
        <w:rPr>
          <w:rFonts w:ascii="Book Antiqua" w:hAnsi="Book Antiqua"/>
          <w:b/>
          <w:bCs/>
        </w:rPr>
        <w:t xml:space="preserve"> (see photos 6 and 7)</w:t>
      </w:r>
      <w:r w:rsidRPr="000C3F75">
        <w:rPr>
          <w:rFonts w:ascii="Book Antiqua" w:hAnsi="Book Antiqua"/>
          <w:b/>
          <w:bCs/>
        </w:rPr>
        <w:t>:</w:t>
      </w:r>
      <w:r w:rsidRPr="000C3F75">
        <w:rPr>
          <w:rFonts w:ascii="Book Antiqua" w:hAnsi="Book Antiqua"/>
        </w:rPr>
        <w:t xml:space="preserve">  Th</w:t>
      </w:r>
      <w:r w:rsidR="003A3E8E">
        <w:rPr>
          <w:rFonts w:ascii="Book Antiqua" w:hAnsi="Book Antiqua"/>
        </w:rPr>
        <w:t xml:space="preserve">is tree is </w:t>
      </w:r>
      <w:r w:rsidR="00131BDD">
        <w:rPr>
          <w:rFonts w:ascii="Book Antiqua" w:hAnsi="Book Antiqua"/>
        </w:rPr>
        <w:t xml:space="preserve">on the </w:t>
      </w:r>
      <w:r w:rsidR="00AB7FF9">
        <w:rPr>
          <w:rFonts w:ascii="Book Antiqua" w:hAnsi="Book Antiqua"/>
        </w:rPr>
        <w:t>adjacent</w:t>
      </w:r>
      <w:r w:rsidR="00131BDD">
        <w:rPr>
          <w:rFonts w:ascii="Book Antiqua" w:hAnsi="Book Antiqua"/>
        </w:rPr>
        <w:t xml:space="preserve"> footpath and </w:t>
      </w:r>
      <w:r w:rsidR="00AB7FF9">
        <w:rPr>
          <w:rFonts w:ascii="Book Antiqua" w:hAnsi="Book Antiqua"/>
        </w:rPr>
        <w:t>overhang</w:t>
      </w:r>
      <w:r w:rsidR="00224F37">
        <w:rPr>
          <w:rFonts w:ascii="Book Antiqua" w:hAnsi="Book Antiqua"/>
        </w:rPr>
        <w:t>s</w:t>
      </w:r>
      <w:r w:rsidR="00131BDD">
        <w:rPr>
          <w:rFonts w:ascii="Book Antiqua" w:hAnsi="Book Antiqua"/>
        </w:rPr>
        <w:t xml:space="preserve"> the </w:t>
      </w:r>
      <w:r w:rsidR="00AB7FF9">
        <w:rPr>
          <w:rFonts w:ascii="Book Antiqua" w:hAnsi="Book Antiqua"/>
        </w:rPr>
        <w:t>site</w:t>
      </w:r>
      <w:r w:rsidR="00131BDD">
        <w:rPr>
          <w:rFonts w:ascii="Book Antiqua" w:hAnsi="Book Antiqua"/>
        </w:rPr>
        <w:t xml:space="preserve">, where its crown </w:t>
      </w:r>
      <w:r w:rsidR="00AB7FF9">
        <w:rPr>
          <w:rFonts w:ascii="Book Antiqua" w:hAnsi="Book Antiqua"/>
        </w:rPr>
        <w:t>significantly</w:t>
      </w:r>
      <w:r w:rsidR="00131BDD">
        <w:rPr>
          <w:rFonts w:ascii="Book Antiqua" w:hAnsi="Book Antiqua"/>
        </w:rPr>
        <w:t xml:space="preserve"> </w:t>
      </w:r>
      <w:r w:rsidR="0036426A">
        <w:rPr>
          <w:rFonts w:ascii="Book Antiqua" w:hAnsi="Book Antiqua"/>
        </w:rPr>
        <w:t>ca</w:t>
      </w:r>
      <w:r w:rsidR="00224F37">
        <w:rPr>
          <w:rFonts w:ascii="Book Antiqua" w:hAnsi="Book Antiqua"/>
        </w:rPr>
        <w:t>s</w:t>
      </w:r>
      <w:r w:rsidR="0036426A">
        <w:rPr>
          <w:rFonts w:ascii="Book Antiqua" w:hAnsi="Book Antiqua"/>
        </w:rPr>
        <w:t xml:space="preserve">ts shade on and </w:t>
      </w:r>
      <w:r w:rsidR="0036426A">
        <w:rPr>
          <w:rFonts w:ascii="Book Antiqua" w:hAnsi="Book Antiqua"/>
        </w:rPr>
        <w:lastRenderedPageBreak/>
        <w:t xml:space="preserve">greatly </w:t>
      </w:r>
      <w:r w:rsidR="00AB7FF9">
        <w:rPr>
          <w:rFonts w:ascii="Book Antiqua" w:hAnsi="Book Antiqua"/>
        </w:rPr>
        <w:t xml:space="preserve">reduces </w:t>
      </w:r>
      <w:r w:rsidR="00131BDD">
        <w:rPr>
          <w:rFonts w:ascii="Book Antiqua" w:hAnsi="Book Antiqua"/>
        </w:rPr>
        <w:t xml:space="preserve">the </w:t>
      </w:r>
      <w:r w:rsidR="00AB7FF9">
        <w:rPr>
          <w:rFonts w:ascii="Book Antiqua" w:hAnsi="Book Antiqua"/>
        </w:rPr>
        <w:t>effectiveness</w:t>
      </w:r>
      <w:r w:rsidR="00131BDD">
        <w:rPr>
          <w:rFonts w:ascii="Book Antiqua" w:hAnsi="Book Antiqua"/>
        </w:rPr>
        <w:t xml:space="preserve"> of the </w:t>
      </w:r>
      <w:r w:rsidR="00AB7FF9">
        <w:rPr>
          <w:rFonts w:ascii="Book Antiqua" w:hAnsi="Book Antiqua"/>
        </w:rPr>
        <w:t>solar</w:t>
      </w:r>
      <w:r w:rsidR="00131BDD">
        <w:rPr>
          <w:rFonts w:ascii="Book Antiqua" w:hAnsi="Book Antiqua"/>
        </w:rPr>
        <w:t xml:space="preserve"> panels installed on the only suitable </w:t>
      </w:r>
      <w:r w:rsidR="00AB7FF9">
        <w:rPr>
          <w:rFonts w:ascii="Book Antiqua" w:hAnsi="Book Antiqua"/>
        </w:rPr>
        <w:t>side of the roof.</w:t>
      </w:r>
    </w:p>
    <w:p w14:paraId="356F44B8" w14:textId="77777777" w:rsidR="000C3F75" w:rsidRPr="000C3F75" w:rsidRDefault="000C3F75" w:rsidP="000C3F75">
      <w:pPr>
        <w:jc w:val="both"/>
        <w:rPr>
          <w:rFonts w:ascii="Book Antiqua" w:hAnsi="Book Antiqua"/>
        </w:rPr>
      </w:pPr>
    </w:p>
    <w:p w14:paraId="64A38FDE" w14:textId="3BC58416" w:rsidR="000C3F75" w:rsidRDefault="000C3F75" w:rsidP="000C3F75">
      <w:pPr>
        <w:pStyle w:val="ListParagraph"/>
        <w:numPr>
          <w:ilvl w:val="0"/>
          <w:numId w:val="27"/>
        </w:numPr>
        <w:ind w:left="567" w:hanging="567"/>
        <w:jc w:val="both"/>
        <w:rPr>
          <w:rFonts w:ascii="Book Antiqua" w:hAnsi="Book Antiqua"/>
        </w:rPr>
      </w:pPr>
      <w:r w:rsidRPr="000C3F75">
        <w:rPr>
          <w:rFonts w:ascii="Book Antiqua" w:hAnsi="Book Antiqua"/>
          <w:b/>
          <w:bCs/>
        </w:rPr>
        <w:t>Proposed work - T</w:t>
      </w:r>
      <w:r>
        <w:rPr>
          <w:rFonts w:ascii="Book Antiqua" w:hAnsi="Book Antiqua"/>
          <w:b/>
          <w:bCs/>
        </w:rPr>
        <w:t>5</w:t>
      </w:r>
      <w:r w:rsidRPr="000C3F75">
        <w:rPr>
          <w:rFonts w:ascii="Book Antiqua" w:hAnsi="Book Antiqua"/>
          <w:b/>
          <w:bCs/>
        </w:rPr>
        <w:t xml:space="preserve"> – </w:t>
      </w:r>
      <w:r>
        <w:rPr>
          <w:rFonts w:ascii="Book Antiqua" w:hAnsi="Book Antiqua"/>
          <w:b/>
          <w:bCs/>
        </w:rPr>
        <w:t>birch</w:t>
      </w:r>
      <w:r w:rsidR="004140FF">
        <w:rPr>
          <w:rFonts w:ascii="Book Antiqua" w:hAnsi="Book Antiqua"/>
          <w:b/>
          <w:bCs/>
        </w:rPr>
        <w:t xml:space="preserve"> </w:t>
      </w:r>
      <w:r w:rsidR="000A1DF9">
        <w:rPr>
          <w:rFonts w:ascii="Book Antiqua" w:hAnsi="Book Antiqua"/>
          <w:b/>
          <w:bCs/>
        </w:rPr>
        <w:t>–</w:t>
      </w:r>
      <w:r w:rsidR="004140FF">
        <w:rPr>
          <w:rFonts w:ascii="Book Antiqua" w:hAnsi="Book Antiqua"/>
          <w:b/>
          <w:bCs/>
        </w:rPr>
        <w:t xml:space="preserve"> </w:t>
      </w:r>
      <w:proofErr w:type="gramStart"/>
      <w:r w:rsidR="004140FF">
        <w:rPr>
          <w:rFonts w:ascii="Book Antiqua" w:hAnsi="Book Antiqua"/>
          <w:b/>
          <w:bCs/>
        </w:rPr>
        <w:t>fell</w:t>
      </w:r>
      <w:r w:rsidR="000A1DF9">
        <w:rPr>
          <w:rFonts w:ascii="Book Antiqua" w:hAnsi="Book Antiqua"/>
          <w:b/>
          <w:bCs/>
        </w:rPr>
        <w:t xml:space="preserve">  (</w:t>
      </w:r>
      <w:proofErr w:type="gramEnd"/>
      <w:r w:rsidR="000A1DF9">
        <w:rPr>
          <w:rFonts w:ascii="Book Antiqua" w:hAnsi="Book Antiqua"/>
          <w:b/>
          <w:bCs/>
        </w:rPr>
        <w:t>see photos 6 and 7)</w:t>
      </w:r>
      <w:r w:rsidRPr="000C3F75">
        <w:rPr>
          <w:rFonts w:ascii="Book Antiqua" w:hAnsi="Book Antiqua"/>
          <w:b/>
          <w:bCs/>
        </w:rPr>
        <w:t>:</w:t>
      </w:r>
      <w:r w:rsidRPr="000C3F75">
        <w:rPr>
          <w:rFonts w:ascii="Book Antiqua" w:hAnsi="Book Antiqua"/>
        </w:rPr>
        <w:t xml:space="preserve">  </w:t>
      </w:r>
      <w:r w:rsidR="0036426A" w:rsidRPr="000C3F75">
        <w:rPr>
          <w:rFonts w:ascii="Book Antiqua" w:hAnsi="Book Antiqua"/>
        </w:rPr>
        <w:t>Th</w:t>
      </w:r>
      <w:r w:rsidR="0036426A">
        <w:rPr>
          <w:rFonts w:ascii="Book Antiqua" w:hAnsi="Book Antiqua"/>
        </w:rPr>
        <w:t>is tree is on the adjacent footpath and overhang</w:t>
      </w:r>
      <w:r w:rsidR="00224F37">
        <w:rPr>
          <w:rFonts w:ascii="Book Antiqua" w:hAnsi="Book Antiqua"/>
        </w:rPr>
        <w:t>s</w:t>
      </w:r>
      <w:r w:rsidR="0036426A">
        <w:rPr>
          <w:rFonts w:ascii="Book Antiqua" w:hAnsi="Book Antiqua"/>
        </w:rPr>
        <w:t xml:space="preserve"> the site, where its crown significantly ca</w:t>
      </w:r>
      <w:r w:rsidR="00224F37">
        <w:rPr>
          <w:rFonts w:ascii="Book Antiqua" w:hAnsi="Book Antiqua"/>
        </w:rPr>
        <w:t>s</w:t>
      </w:r>
      <w:r w:rsidR="0036426A">
        <w:rPr>
          <w:rFonts w:ascii="Book Antiqua" w:hAnsi="Book Antiqua"/>
        </w:rPr>
        <w:t>ts shade on and reduces the effectiveness of the solar panels installed on the only suitable side of the roof</w:t>
      </w:r>
      <w:r w:rsidRPr="000C3F75">
        <w:rPr>
          <w:rFonts w:ascii="Book Antiqua" w:hAnsi="Book Antiqua"/>
        </w:rPr>
        <w:t>.</w:t>
      </w:r>
    </w:p>
    <w:p w14:paraId="1F2518E3" w14:textId="77777777" w:rsidR="000128F3" w:rsidRPr="0038650B" w:rsidRDefault="000128F3" w:rsidP="00DA2BDA">
      <w:pPr>
        <w:pStyle w:val="BodyText"/>
        <w:rPr>
          <w:rFonts w:ascii="Book Antiqua" w:hAnsi="Book Antiqua"/>
          <w:sz w:val="24"/>
          <w:szCs w:val="24"/>
        </w:rPr>
      </w:pPr>
    </w:p>
    <w:p w14:paraId="6D387F60" w14:textId="77777777" w:rsidR="000128F3" w:rsidRPr="0038650B" w:rsidRDefault="000128F3" w:rsidP="00DA2BDA">
      <w:pPr>
        <w:jc w:val="both"/>
        <w:rPr>
          <w:rFonts w:ascii="Book Antiqua" w:hAnsi="Book Antiqua"/>
        </w:rPr>
      </w:pPr>
      <w:r w:rsidRPr="0038650B">
        <w:rPr>
          <w:rFonts w:ascii="Book Antiqua" w:hAnsi="Book Antiqua"/>
        </w:rPr>
        <w:t>Please call me if you would like to discuss any of these points.</w:t>
      </w:r>
    </w:p>
    <w:p w14:paraId="2B7B6795" w14:textId="77777777" w:rsidR="000128F3" w:rsidRPr="0038650B" w:rsidRDefault="000128F3" w:rsidP="00DA2BDA">
      <w:pPr>
        <w:pStyle w:val="BodyText"/>
        <w:rPr>
          <w:rFonts w:ascii="Book Antiqua" w:hAnsi="Book Antiqua"/>
          <w:sz w:val="24"/>
          <w:szCs w:val="24"/>
        </w:rPr>
      </w:pPr>
    </w:p>
    <w:p w14:paraId="38419393" w14:textId="77777777" w:rsidR="000128F3" w:rsidRPr="0038650B" w:rsidRDefault="000128F3" w:rsidP="00DA2BDA">
      <w:pPr>
        <w:jc w:val="both"/>
        <w:rPr>
          <w:rFonts w:ascii="Book Antiqua" w:hAnsi="Book Antiqua"/>
        </w:rPr>
      </w:pPr>
      <w:r w:rsidRPr="0038650B">
        <w:rPr>
          <w:rFonts w:ascii="Book Antiqua" w:hAnsi="Book Antiqua"/>
        </w:rPr>
        <w:t>Yours sincerely</w:t>
      </w:r>
    </w:p>
    <w:p w14:paraId="46C73D14" w14:textId="77777777" w:rsidR="000128F3" w:rsidRPr="0038650B" w:rsidRDefault="00A1076C" w:rsidP="00DA2BDA">
      <w:pPr>
        <w:jc w:val="both"/>
        <w:rPr>
          <w:rFonts w:ascii="Book Antiqua" w:hAnsi="Book Antiqua"/>
        </w:rPr>
      </w:pPr>
      <w:r w:rsidRPr="0038650B">
        <w:rPr>
          <w:rFonts w:ascii="Book Antiqua" w:hAnsi="Book Antiqua"/>
          <w:noProof/>
          <w:lang w:eastAsia="en-GB"/>
        </w:rPr>
        <w:drawing>
          <wp:inline distT="0" distB="0" distL="0" distR="0" wp14:anchorId="79D12C18" wp14:editId="68958D20">
            <wp:extent cx="2066925" cy="600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EF777" w14:textId="77777777" w:rsidR="000128F3" w:rsidRPr="0038650B" w:rsidRDefault="000128F3" w:rsidP="00DA2BDA">
      <w:pPr>
        <w:jc w:val="both"/>
        <w:rPr>
          <w:rFonts w:ascii="Book Antiqua" w:hAnsi="Book Antiqua"/>
        </w:rPr>
      </w:pPr>
      <w:r w:rsidRPr="0038650B">
        <w:rPr>
          <w:rFonts w:ascii="Book Antiqua" w:hAnsi="Book Antiqua"/>
        </w:rPr>
        <w:t xml:space="preserve">Jonathan Fulcher </w:t>
      </w:r>
      <w:r w:rsidRPr="0038650B">
        <w:rPr>
          <w:rFonts w:ascii="Book Antiqua" w:hAnsi="Book Antiqua"/>
          <w:b/>
        </w:rPr>
        <w:t>DipArb FArborA</w:t>
      </w:r>
    </w:p>
    <w:p w14:paraId="75E869D7" w14:textId="77777777" w:rsidR="000128F3" w:rsidRPr="0038650B" w:rsidRDefault="000128F3" w:rsidP="00DA2BDA">
      <w:pPr>
        <w:pStyle w:val="BodyText"/>
        <w:rPr>
          <w:rFonts w:ascii="Book Antiqua" w:hAnsi="Book Antiqua"/>
          <w:sz w:val="24"/>
          <w:szCs w:val="24"/>
        </w:rPr>
      </w:pPr>
    </w:p>
    <w:p w14:paraId="70316699" w14:textId="77777777" w:rsidR="000128F3" w:rsidRPr="0038650B" w:rsidRDefault="000128F3" w:rsidP="00DA2BDA">
      <w:pPr>
        <w:jc w:val="both"/>
        <w:rPr>
          <w:rFonts w:ascii="Book Antiqua" w:hAnsi="Book Antiqua"/>
          <w:b/>
        </w:rPr>
      </w:pPr>
      <w:r w:rsidRPr="0038650B">
        <w:rPr>
          <w:rFonts w:ascii="Book Antiqua" w:hAnsi="Book Antiqua"/>
          <w:b/>
        </w:rPr>
        <w:t>Encs</w:t>
      </w:r>
    </w:p>
    <w:p w14:paraId="3239E169" w14:textId="77777777" w:rsidR="000128F3" w:rsidRPr="0038650B" w:rsidRDefault="000128F3" w:rsidP="00DA2BDA">
      <w:pPr>
        <w:ind w:left="540" w:hanging="540"/>
        <w:jc w:val="both"/>
        <w:rPr>
          <w:rFonts w:ascii="Book Antiqua" w:hAnsi="Book Antiqua"/>
        </w:rPr>
      </w:pPr>
    </w:p>
    <w:p w14:paraId="71894D49" w14:textId="77777777" w:rsidR="00A51354" w:rsidRDefault="00A51354">
      <w:pPr>
        <w:rPr>
          <w:rFonts w:ascii="Book Antiqua" w:hAnsi="Book Antiqua"/>
        </w:rPr>
      </w:pPr>
      <w:r>
        <w:rPr>
          <w:rFonts w:ascii="Book Antiqua" w:hAnsi="Book Antiqua"/>
        </w:rPr>
        <w:br w:type="page"/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A51354" w:rsidRPr="00BC2E62" w14:paraId="76075131" w14:textId="77777777" w:rsidTr="00B25474">
        <w:trPr>
          <w:trHeight w:val="6227"/>
        </w:trPr>
        <w:tc>
          <w:tcPr>
            <w:tcW w:w="9493" w:type="dxa"/>
            <w:vAlign w:val="center"/>
          </w:tcPr>
          <w:p w14:paraId="3B66E90C" w14:textId="0E94D9C1" w:rsidR="00A51354" w:rsidRPr="00BC2E62" w:rsidRDefault="00C429DA" w:rsidP="00B44A3D">
            <w:pPr>
              <w:ind w:right="884"/>
              <w:jc w:val="center"/>
              <w:rPr>
                <w:rFonts w:ascii="Book Antiqua" w:hAnsi="Book Antiqua" w:cs="Arial"/>
                <w:sz w:val="26"/>
                <w:szCs w:val="26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F7267FF" wp14:editId="011540AB">
                      <wp:simplePos x="0" y="0"/>
                      <wp:positionH relativeFrom="column">
                        <wp:posOffset>3747914</wp:posOffset>
                      </wp:positionH>
                      <wp:positionV relativeFrom="paragraph">
                        <wp:posOffset>738169</wp:posOffset>
                      </wp:positionV>
                      <wp:extent cx="1061049" cy="2493033"/>
                      <wp:effectExtent l="38100" t="0" r="25400" b="59690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61049" cy="2493033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46B4CF2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8" o:spid="_x0000_s1026" type="#_x0000_t32" style="position:absolute;margin-left:295.1pt;margin-top:58.1pt;width:83.55pt;height:196.3pt;flip:x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" strokecolor="red" strokeweight="2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145432A" wp14:editId="4B74A6DF">
                      <wp:simplePos x="0" y="0"/>
                      <wp:positionH relativeFrom="column">
                        <wp:posOffset>2747250</wp:posOffset>
                      </wp:positionH>
                      <wp:positionV relativeFrom="paragraph">
                        <wp:posOffset>418992</wp:posOffset>
                      </wp:positionV>
                      <wp:extent cx="207034" cy="1285336"/>
                      <wp:effectExtent l="0" t="0" r="78740" b="48260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7034" cy="1285336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3C7B2849" id="Straight Arrow Connector 37" o:spid="_x0000_s1026" type="#_x0000_t32" style="position:absolute;margin-left:216.3pt;margin-top:33pt;width:16.3pt;height:101.2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" strokecolor="red" strokeweight="2pt">
                      <v:stroke endarrow="block" joinstyle="miter"/>
                    </v:shape>
                  </w:pict>
                </mc:Fallback>
              </mc:AlternateContent>
            </w:r>
            <w:r w:rsidR="00DF509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C774EAC" wp14:editId="189F9D55">
                      <wp:simplePos x="0" y="0"/>
                      <wp:positionH relativeFrom="column">
                        <wp:posOffset>504382</wp:posOffset>
                      </wp:positionH>
                      <wp:positionV relativeFrom="paragraph">
                        <wp:posOffset>3024169</wp:posOffset>
                      </wp:positionV>
                      <wp:extent cx="1302588" cy="1328467"/>
                      <wp:effectExtent l="0" t="0" r="69215" b="62230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2588" cy="1328467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4800E794" id="Straight Arrow Connector 36" o:spid="_x0000_s1026" type="#_x0000_t32" style="position:absolute;margin-left:39.7pt;margin-top:238.1pt;width:102.55pt;height:104.6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" strokecolor="red" strokeweight="2pt">
                      <v:stroke endarrow="block" joinstyle="miter"/>
                    </v:shape>
                  </w:pict>
                </mc:Fallback>
              </mc:AlternateContent>
            </w:r>
            <w:r w:rsidR="00DF509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613CD33F" wp14:editId="4AEB9DE9">
                      <wp:simplePos x="0" y="0"/>
                      <wp:positionH relativeFrom="column">
                        <wp:posOffset>2448560</wp:posOffset>
                      </wp:positionH>
                      <wp:positionV relativeFrom="paragraph">
                        <wp:posOffset>26035</wp:posOffset>
                      </wp:positionV>
                      <wp:extent cx="1086485" cy="446405"/>
                      <wp:effectExtent l="0" t="0" r="0" b="0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6485" cy="446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6751AD5" w14:textId="1D100EC4" w:rsidR="00DF5093" w:rsidRDefault="00DF5093" w:rsidP="00DF5093">
                                  <w:pPr>
                                    <w:ind w:right="884"/>
                                    <w:jc w:val="center"/>
                                  </w:pPr>
                                  <w:r w:rsidRPr="00DF5093"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</w:t>
                                  </w:r>
                                  <w:r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613CD3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4" o:spid="_x0000_s1026" type="#_x0000_t202" style="position:absolute;left:0;text-align:left;margin-left:192.8pt;margin-top:2.05pt;width:85.55pt;height:35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" filled="f" stroked="f">
                      <v:fill o:detectmouseclick="t"/>
                      <v:textbox>
                        <w:txbxContent>
                          <w:p w14:paraId="56751AD5" w14:textId="1D100EC4" w:rsidR="00DF5093" w:rsidRDefault="00DF5093" w:rsidP="00DF5093">
                            <w:pPr>
                              <w:ind w:right="884"/>
                              <w:jc w:val="center"/>
                            </w:pPr>
                            <w:r w:rsidRPr="00DF5093"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509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3D4F6A5" wp14:editId="1D0CCC9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2656840</wp:posOffset>
                      </wp:positionV>
                      <wp:extent cx="1103630" cy="551815"/>
                      <wp:effectExtent l="0" t="0" r="0" b="635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3630" cy="5518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E9367A" w14:textId="6D76D22B" w:rsidR="00DF5093" w:rsidRPr="00DF5093" w:rsidRDefault="00DF5093" w:rsidP="00DF5093">
                                  <w:pPr>
                                    <w:ind w:right="884"/>
                                    <w:jc w:val="center"/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F5093"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</w:t>
                                  </w:r>
                                  <w:r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3D4F6A5" id="Text Box 35" o:spid="_x0000_s1027" type="#_x0000_t202" style="position:absolute;left:0;text-align:left;margin-left:3.3pt;margin-top:209.2pt;width:86.9pt;height:43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" filled="f" stroked="f">
                      <v:fill o:detectmouseclick="t"/>
                      <v:textbox>
                        <w:txbxContent>
                          <w:p w14:paraId="02E9367A" w14:textId="6D76D22B" w:rsidR="00DF5093" w:rsidRPr="00DF5093" w:rsidRDefault="00DF5093" w:rsidP="00DF5093">
                            <w:pPr>
                              <w:ind w:right="884"/>
                              <w:jc w:val="center"/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5093"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509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11755465" wp14:editId="4126EAF0">
                      <wp:simplePos x="0" y="0"/>
                      <wp:positionH relativeFrom="column">
                        <wp:posOffset>4364990</wp:posOffset>
                      </wp:positionH>
                      <wp:positionV relativeFrom="paragraph">
                        <wp:posOffset>234950</wp:posOffset>
                      </wp:positionV>
                      <wp:extent cx="7854315" cy="5890895"/>
                      <wp:effectExtent l="0" t="0" r="0" b="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54315" cy="58908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54597A3" w14:textId="69FEEBCB" w:rsidR="00DF5093" w:rsidRPr="00DF5093" w:rsidRDefault="00DF5093" w:rsidP="00DF5093">
                                  <w:pPr>
                                    <w:ind w:right="884"/>
                                    <w:jc w:val="center"/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F5093"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11755465" id="Text Box 33" o:spid="_x0000_s1028" type="#_x0000_t202" style="position:absolute;left:0;text-align:left;margin-left:343.7pt;margin-top:18.5pt;width:618.45pt;height:463.85pt;z-index:251639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" filled="f" stroked="f">
                      <v:fill o:detectmouseclick="t"/>
                      <v:textbox style="mso-fit-shape-to-text:t">
                        <w:txbxContent>
                          <w:p w14:paraId="654597A3" w14:textId="69FEEBCB" w:rsidR="00DF5093" w:rsidRPr="00DF5093" w:rsidRDefault="00DF5093" w:rsidP="00DF5093">
                            <w:pPr>
                              <w:ind w:right="884"/>
                              <w:jc w:val="center"/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5093"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4B77">
              <w:rPr>
                <w:rFonts w:ascii="Book Antiqua" w:hAnsi="Book Antiqua" w:cs="Arial"/>
                <w:noProof/>
                <w:sz w:val="26"/>
                <w:szCs w:val="26"/>
                <w:lang w:eastAsia="en-GB"/>
              </w:rPr>
              <w:drawing>
                <wp:inline distT="0" distB="0" distL="0" distR="0" wp14:anchorId="1EBFFADA" wp14:editId="20EA0176">
                  <wp:extent cx="7854315" cy="5890895"/>
                  <wp:effectExtent l="0" t="8890" r="4445" b="4445"/>
                  <wp:docPr id="4" name="Picture 4" descr="A picture containing tree, outdoor, pla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tree, outdoor, plant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854315" cy="589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51354" w:rsidRPr="00BC2E62">
              <w:rPr>
                <w:rFonts w:ascii="Book Antiqua" w:hAnsi="Book Antiqua" w:cs="Arial"/>
                <w:noProof/>
                <w:sz w:val="26"/>
                <w:szCs w:val="2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5F206D78" wp14:editId="044AD76A">
                      <wp:simplePos x="0" y="0"/>
                      <wp:positionH relativeFrom="column">
                        <wp:posOffset>7586980</wp:posOffset>
                      </wp:positionH>
                      <wp:positionV relativeFrom="paragraph">
                        <wp:posOffset>561975</wp:posOffset>
                      </wp:positionV>
                      <wp:extent cx="571500" cy="352425"/>
                      <wp:effectExtent l="38100" t="0" r="19050" b="47625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1500" cy="352425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91EE861" id="Straight Arrow Connector 18" o:spid="_x0000_s1026" type="#_x0000_t32" style="position:absolute;margin-left:597.4pt;margin-top:44.25pt;width:45pt;height:27.75pt;flip:x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" strokecolor="red" strokeweight="2pt">
                      <v:stroke endarrow="block" joinstyle="miter"/>
                    </v:shape>
                  </w:pict>
                </mc:Fallback>
              </mc:AlternateContent>
            </w:r>
            <w:r w:rsidR="00A51354" w:rsidRPr="00BC2E62">
              <w:rPr>
                <w:rFonts w:ascii="Book Antiqua" w:hAnsi="Book Antiqua" w:cs="Arial"/>
                <w:noProof/>
                <w:sz w:val="26"/>
                <w:szCs w:val="2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7F1F2FFF" wp14:editId="6A81591F">
                      <wp:simplePos x="0" y="0"/>
                      <wp:positionH relativeFrom="column">
                        <wp:posOffset>7958455</wp:posOffset>
                      </wp:positionH>
                      <wp:positionV relativeFrom="paragraph">
                        <wp:posOffset>295275</wp:posOffset>
                      </wp:positionV>
                      <wp:extent cx="523875" cy="428625"/>
                      <wp:effectExtent l="0" t="0" r="9525" b="952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38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8436C9" w14:textId="77777777" w:rsidR="00A51354" w:rsidRDefault="00A51354" w:rsidP="00A51354">
                                  <w:r>
                                    <w:t>T6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7F1F2FFF" id="Text Box 9" o:spid="_x0000_s1029" type="#_x0000_t202" style="position:absolute;left:0;text-align:left;margin-left:626.65pt;margin-top:23.25pt;width:41.25pt;height:33.7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" fillcolor="white [3201]" stroked="f" strokeweight=".5pt">
                      <v:textbox>
                        <w:txbxContent>
                          <w:p w14:paraId="4F8436C9" w14:textId="77777777" w:rsidR="00A51354" w:rsidRDefault="00A51354" w:rsidP="00A51354">
                            <w:r>
                              <w:t>T6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51354" w:rsidRPr="00BC2E62" w14:paraId="74215651" w14:textId="77777777" w:rsidTr="00B25474">
        <w:trPr>
          <w:trHeight w:val="232"/>
        </w:trPr>
        <w:tc>
          <w:tcPr>
            <w:tcW w:w="9493" w:type="dxa"/>
            <w:vAlign w:val="center"/>
          </w:tcPr>
          <w:p w14:paraId="11C2AADB" w14:textId="174F2508" w:rsidR="00A51354" w:rsidRPr="00BC2E62" w:rsidRDefault="00A51354" w:rsidP="00E77CD0">
            <w:pPr>
              <w:pStyle w:val="Header"/>
              <w:ind w:right="34"/>
              <w:jc w:val="center"/>
              <w:rPr>
                <w:rFonts w:ascii="Book Antiqua" w:hAnsi="Book Antiqua" w:cs="Arial"/>
              </w:rPr>
            </w:pPr>
            <w:r w:rsidRPr="00BC2E62">
              <w:rPr>
                <w:rFonts w:ascii="Book Antiqua" w:hAnsi="Book Antiqua" w:cs="Arial"/>
              </w:rPr>
              <w:t xml:space="preserve">Photo 1:  </w:t>
            </w:r>
            <w:r w:rsidR="00E94416">
              <w:rPr>
                <w:rFonts w:ascii="Book Antiqua" w:hAnsi="Book Antiqua" w:cs="Arial"/>
              </w:rPr>
              <w:t xml:space="preserve">Trees T1, T2 and T3 </w:t>
            </w:r>
            <w:r w:rsidR="00E77CD0">
              <w:rPr>
                <w:rFonts w:ascii="Book Antiqua" w:hAnsi="Book Antiqua" w:cs="Arial"/>
              </w:rPr>
              <w:t xml:space="preserve">– </w:t>
            </w:r>
            <w:r w:rsidR="00D97D36">
              <w:rPr>
                <w:rFonts w:ascii="Book Antiqua" w:hAnsi="Book Antiqua" w:cs="Arial"/>
              </w:rPr>
              <w:t>o</w:t>
            </w:r>
            <w:r w:rsidR="00B44A3D">
              <w:rPr>
                <w:rFonts w:ascii="Book Antiqua" w:hAnsi="Book Antiqua" w:cs="Arial"/>
              </w:rPr>
              <w:t>ak</w:t>
            </w:r>
            <w:r w:rsidR="00D97D36">
              <w:rPr>
                <w:rFonts w:ascii="Book Antiqua" w:hAnsi="Book Antiqua" w:cs="Arial"/>
              </w:rPr>
              <w:t>s</w:t>
            </w:r>
            <w:r w:rsidR="00B44A3D">
              <w:rPr>
                <w:rFonts w:ascii="Book Antiqua" w:hAnsi="Book Antiqua" w:cs="Arial"/>
              </w:rPr>
              <w:t xml:space="preserve"> </w:t>
            </w:r>
            <w:r w:rsidR="00372820">
              <w:rPr>
                <w:rFonts w:ascii="Book Antiqua" w:hAnsi="Book Antiqua" w:cs="Arial"/>
              </w:rPr>
              <w:t xml:space="preserve">- </w:t>
            </w:r>
            <w:r w:rsidR="00792E21">
              <w:rPr>
                <w:rFonts w:ascii="Book Antiqua" w:hAnsi="Book Antiqua" w:cs="Arial"/>
              </w:rPr>
              <w:t>looking</w:t>
            </w:r>
            <w:r w:rsidR="00D97D36">
              <w:rPr>
                <w:rFonts w:ascii="Book Antiqua" w:hAnsi="Book Antiqua" w:cs="Arial"/>
              </w:rPr>
              <w:t xml:space="preserve"> east</w:t>
            </w:r>
            <w:r w:rsidR="00792E21">
              <w:rPr>
                <w:rFonts w:ascii="Book Antiqua" w:hAnsi="Book Antiqua" w:cs="Arial"/>
              </w:rPr>
              <w:t xml:space="preserve"> and </w:t>
            </w:r>
            <w:r w:rsidR="00B44A3D">
              <w:rPr>
                <w:rFonts w:ascii="Book Antiqua" w:hAnsi="Book Antiqua" w:cs="Arial"/>
              </w:rPr>
              <w:t xml:space="preserve">showing </w:t>
            </w:r>
            <w:r w:rsidR="00D97D36">
              <w:rPr>
                <w:rFonts w:ascii="Book Antiqua" w:hAnsi="Book Antiqua" w:cs="Arial"/>
              </w:rPr>
              <w:t>poor crown form, dead wood and die-back</w:t>
            </w:r>
          </w:p>
        </w:tc>
      </w:tr>
    </w:tbl>
    <w:p w14:paraId="223A59CA" w14:textId="3FAF80F4" w:rsidR="00A51354" w:rsidRPr="00B44A3D" w:rsidRDefault="00A51354" w:rsidP="00A51354">
      <w:pPr>
        <w:rPr>
          <w:rFonts w:ascii="Book Antiqua" w:hAnsi="Book Antiqua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A51354" w:rsidRPr="00BC2E62" w14:paraId="356C5F1A" w14:textId="77777777" w:rsidTr="00B25474">
        <w:trPr>
          <w:trHeight w:val="232"/>
        </w:trPr>
        <w:tc>
          <w:tcPr>
            <w:tcW w:w="9498" w:type="dxa"/>
          </w:tcPr>
          <w:p w14:paraId="33934FE2" w14:textId="029BA491" w:rsidR="00A51354" w:rsidRPr="00BC2E62" w:rsidRDefault="000B4B77" w:rsidP="00B44A3D">
            <w:pPr>
              <w:pStyle w:val="Header"/>
              <w:tabs>
                <w:tab w:val="clear" w:pos="8306"/>
                <w:tab w:val="right" w:pos="7971"/>
              </w:tabs>
              <w:ind w:right="461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62F24D7F" wp14:editId="2805103D">
                  <wp:extent cx="7858760" cy="5894070"/>
                  <wp:effectExtent l="0" t="8255" r="635" b="635"/>
                  <wp:docPr id="5" name="Picture 5" descr="A picture containing out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icture containing outdoor&#10;&#10;Description automatically generated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858760" cy="589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354" w:rsidRPr="002F305E" w14:paraId="4242165F" w14:textId="77777777" w:rsidTr="00B25474">
        <w:trPr>
          <w:trHeight w:val="232"/>
        </w:trPr>
        <w:tc>
          <w:tcPr>
            <w:tcW w:w="9498" w:type="dxa"/>
          </w:tcPr>
          <w:p w14:paraId="198945A9" w14:textId="3F558131" w:rsidR="00A51354" w:rsidRPr="00E01E1D" w:rsidRDefault="00A51354" w:rsidP="00E77CD0">
            <w:pPr>
              <w:pStyle w:val="Header"/>
              <w:ind w:right="461"/>
              <w:jc w:val="center"/>
              <w:rPr>
                <w:rFonts w:ascii="Book Antiqua" w:hAnsi="Book Antiqua" w:cs="Arial"/>
              </w:rPr>
            </w:pPr>
            <w:r w:rsidRPr="00BC2E62">
              <w:rPr>
                <w:rFonts w:ascii="Book Antiqua" w:hAnsi="Book Antiqua" w:cs="Arial"/>
              </w:rPr>
              <w:t xml:space="preserve">Photo 2:  </w:t>
            </w:r>
            <w:r w:rsidR="009B3A28">
              <w:rPr>
                <w:rFonts w:ascii="Book Antiqua" w:hAnsi="Book Antiqua" w:cs="Arial"/>
              </w:rPr>
              <w:t xml:space="preserve">Base of trunk of </w:t>
            </w:r>
            <w:r w:rsidRPr="00BC2E62">
              <w:rPr>
                <w:rFonts w:ascii="Book Antiqua" w:hAnsi="Book Antiqua" w:cs="Arial"/>
              </w:rPr>
              <w:t>T</w:t>
            </w:r>
            <w:r w:rsidR="009B3A28">
              <w:rPr>
                <w:rFonts w:ascii="Book Antiqua" w:hAnsi="Book Antiqua" w:cs="Arial"/>
              </w:rPr>
              <w:t xml:space="preserve">1 </w:t>
            </w:r>
            <w:r w:rsidR="00792E21">
              <w:rPr>
                <w:rFonts w:ascii="Book Antiqua" w:hAnsi="Book Antiqua" w:cs="Arial"/>
              </w:rPr>
              <w:t xml:space="preserve">3 showing </w:t>
            </w:r>
            <w:r w:rsidR="001061F1">
              <w:rPr>
                <w:rFonts w:ascii="Book Antiqua" w:hAnsi="Book Antiqua" w:cs="Arial"/>
              </w:rPr>
              <w:t>decay and developing cavity</w:t>
            </w:r>
          </w:p>
        </w:tc>
      </w:tr>
    </w:tbl>
    <w:p w14:paraId="7C611A44" w14:textId="3386646F" w:rsidR="00A51354" w:rsidRDefault="00A51354" w:rsidP="00A51354">
      <w:pPr>
        <w:jc w:val="center"/>
        <w:rPr>
          <w:sz w:val="16"/>
          <w:szCs w:val="1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1"/>
      </w:tblGrid>
      <w:tr w:rsidR="00A51354" w:rsidRPr="00BC2E62" w14:paraId="22F4A6FA" w14:textId="77777777" w:rsidTr="00B25474">
        <w:trPr>
          <w:trHeight w:val="12606"/>
        </w:trPr>
        <w:tc>
          <w:tcPr>
            <w:tcW w:w="9351" w:type="dxa"/>
            <w:vAlign w:val="center"/>
          </w:tcPr>
          <w:p w14:paraId="3439A827" w14:textId="76FA7BFD" w:rsidR="00A51354" w:rsidRPr="00BC2E62" w:rsidRDefault="000B4B77" w:rsidP="00A51354">
            <w:pPr>
              <w:ind w:right="884"/>
              <w:jc w:val="center"/>
              <w:rPr>
                <w:rFonts w:ascii="Book Antiqua" w:hAnsi="Book Antiqua" w:cs="Arial"/>
                <w:sz w:val="26"/>
                <w:szCs w:val="26"/>
              </w:rPr>
            </w:pPr>
            <w:r>
              <w:rPr>
                <w:rFonts w:ascii="Book Antiqua" w:hAnsi="Book Antiqua" w:cs="Arial"/>
                <w:noProof/>
                <w:sz w:val="26"/>
                <w:szCs w:val="26"/>
                <w:lang w:eastAsia="en-GB"/>
              </w:rPr>
              <w:lastRenderedPageBreak/>
              <w:drawing>
                <wp:inline distT="0" distB="0" distL="0" distR="0" wp14:anchorId="02739A51" wp14:editId="0C2344BC">
                  <wp:extent cx="7734300" cy="5800725"/>
                  <wp:effectExtent l="0" t="4763" r="0" b="0"/>
                  <wp:docPr id="7" name="Picture 7" descr="A picture containing out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outdoor&#10;&#10;Description automatically generated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734300" cy="5800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51354" w:rsidRPr="00BC2E62">
              <w:rPr>
                <w:rFonts w:ascii="Book Antiqua" w:hAnsi="Book Antiqua" w:cs="Arial"/>
                <w:noProof/>
                <w:sz w:val="26"/>
                <w:szCs w:val="2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43175B7" wp14:editId="5CB0F21A">
                      <wp:simplePos x="0" y="0"/>
                      <wp:positionH relativeFrom="column">
                        <wp:posOffset>7586980</wp:posOffset>
                      </wp:positionH>
                      <wp:positionV relativeFrom="paragraph">
                        <wp:posOffset>561975</wp:posOffset>
                      </wp:positionV>
                      <wp:extent cx="571500" cy="352425"/>
                      <wp:effectExtent l="38100" t="0" r="19050" b="47625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1500" cy="352425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0A353B4" id="Straight Arrow Connector 14" o:spid="_x0000_s1026" type="#_x0000_t32" style="position:absolute;margin-left:597.4pt;margin-top:44.25pt;width:45pt;height:27.7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" strokecolor="red" strokeweight="2pt">
                      <v:stroke endarrow="block" joinstyle="miter"/>
                    </v:shape>
                  </w:pict>
                </mc:Fallback>
              </mc:AlternateContent>
            </w:r>
            <w:r w:rsidR="00A51354" w:rsidRPr="00BC2E62">
              <w:rPr>
                <w:rFonts w:ascii="Book Antiqua" w:hAnsi="Book Antiqua" w:cs="Arial"/>
                <w:noProof/>
                <w:sz w:val="26"/>
                <w:szCs w:val="2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DD87500" wp14:editId="040D6D80">
                      <wp:simplePos x="0" y="0"/>
                      <wp:positionH relativeFrom="column">
                        <wp:posOffset>7958455</wp:posOffset>
                      </wp:positionH>
                      <wp:positionV relativeFrom="paragraph">
                        <wp:posOffset>295275</wp:posOffset>
                      </wp:positionV>
                      <wp:extent cx="523875" cy="428625"/>
                      <wp:effectExtent l="0" t="0" r="9525" b="952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38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4934D8" w14:textId="77777777" w:rsidR="00A51354" w:rsidRDefault="00A51354" w:rsidP="00A51354">
                                  <w:r>
                                    <w:t>T6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DD87500" id="Text Box 15" o:spid="_x0000_s1030" type="#_x0000_t202" style="position:absolute;left:0;text-align:left;margin-left:626.65pt;margin-top:23.25pt;width:41.2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" fillcolor="white [3201]" stroked="f" strokeweight=".5pt">
                      <v:textbox>
                        <w:txbxContent>
                          <w:p w14:paraId="0E4934D8" w14:textId="77777777" w:rsidR="00A51354" w:rsidRDefault="00A51354" w:rsidP="00A51354">
                            <w:r>
                              <w:t>T6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51354" w:rsidRPr="00BC2E62" w14:paraId="5CEF0237" w14:textId="77777777" w:rsidTr="00B25474">
        <w:trPr>
          <w:trHeight w:val="232"/>
        </w:trPr>
        <w:tc>
          <w:tcPr>
            <w:tcW w:w="9351" w:type="dxa"/>
            <w:vAlign w:val="center"/>
          </w:tcPr>
          <w:p w14:paraId="1EB69140" w14:textId="068F563D" w:rsidR="00A51354" w:rsidRPr="00BC2E62" w:rsidRDefault="00A51354" w:rsidP="00DB1AFC">
            <w:pPr>
              <w:pStyle w:val="Header"/>
              <w:ind w:right="34"/>
              <w:jc w:val="center"/>
              <w:rPr>
                <w:rFonts w:ascii="Book Antiqua" w:hAnsi="Book Antiqua" w:cs="Arial"/>
              </w:rPr>
            </w:pPr>
            <w:r w:rsidRPr="00BC2E62">
              <w:rPr>
                <w:rFonts w:ascii="Book Antiqua" w:hAnsi="Book Antiqua" w:cs="Arial"/>
              </w:rPr>
              <w:t xml:space="preserve">Photo </w:t>
            </w:r>
            <w:r w:rsidR="00DB1AFC">
              <w:rPr>
                <w:rFonts w:ascii="Book Antiqua" w:hAnsi="Book Antiqua" w:cs="Arial"/>
              </w:rPr>
              <w:t>3</w:t>
            </w:r>
            <w:r w:rsidRPr="00BC2E62">
              <w:rPr>
                <w:rFonts w:ascii="Book Antiqua" w:hAnsi="Book Antiqua" w:cs="Arial"/>
              </w:rPr>
              <w:t xml:space="preserve">:  </w:t>
            </w:r>
            <w:r w:rsidR="00EC4F80">
              <w:rPr>
                <w:rFonts w:ascii="Book Antiqua" w:hAnsi="Book Antiqua" w:cs="Arial"/>
              </w:rPr>
              <w:t xml:space="preserve">Lower trunk of </w:t>
            </w:r>
            <w:r w:rsidR="00533A98">
              <w:rPr>
                <w:rFonts w:ascii="Book Antiqua" w:hAnsi="Book Antiqua" w:cs="Arial"/>
              </w:rPr>
              <w:t>T2 showing decay and developing cavity</w:t>
            </w:r>
          </w:p>
        </w:tc>
      </w:tr>
    </w:tbl>
    <w:p w14:paraId="7EA1489A" w14:textId="77777777" w:rsidR="00A51354" w:rsidRPr="00B44A3D" w:rsidRDefault="00A51354" w:rsidP="00A51354">
      <w:pPr>
        <w:rPr>
          <w:rFonts w:ascii="Book Antiqua" w:hAnsi="Book Antiqua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A51354" w:rsidRPr="00BC2E62" w14:paraId="094E2B36" w14:textId="77777777" w:rsidTr="00B25474">
        <w:trPr>
          <w:trHeight w:val="232"/>
        </w:trPr>
        <w:tc>
          <w:tcPr>
            <w:tcW w:w="9498" w:type="dxa"/>
          </w:tcPr>
          <w:p w14:paraId="0C6B3EA0" w14:textId="4147DD38" w:rsidR="00A51354" w:rsidRPr="00BC2E62" w:rsidRDefault="000B4B77" w:rsidP="006D7BC0">
            <w:pPr>
              <w:pStyle w:val="Header"/>
              <w:ind w:right="461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noProof/>
                <w:sz w:val="22"/>
                <w:szCs w:val="22"/>
              </w:rPr>
              <w:lastRenderedPageBreak/>
              <w:drawing>
                <wp:inline distT="0" distB="0" distL="0" distR="0" wp14:anchorId="7CFE73C6" wp14:editId="150E3EF4">
                  <wp:extent cx="7858760" cy="5894070"/>
                  <wp:effectExtent l="0" t="8255" r="635" b="63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858760" cy="589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354" w:rsidRPr="002F305E" w14:paraId="236B6F09" w14:textId="77777777" w:rsidTr="00B25474">
        <w:trPr>
          <w:trHeight w:val="232"/>
        </w:trPr>
        <w:tc>
          <w:tcPr>
            <w:tcW w:w="9498" w:type="dxa"/>
          </w:tcPr>
          <w:p w14:paraId="16DC7B1B" w14:textId="1623D9D5" w:rsidR="00A51354" w:rsidRPr="00E01E1D" w:rsidRDefault="00A51354" w:rsidP="00DB1AFC">
            <w:pPr>
              <w:pStyle w:val="Header"/>
              <w:ind w:right="461"/>
              <w:jc w:val="center"/>
              <w:rPr>
                <w:rFonts w:ascii="Book Antiqua" w:hAnsi="Book Antiqua" w:cs="Arial"/>
              </w:rPr>
            </w:pPr>
            <w:r w:rsidRPr="00BC2E62">
              <w:rPr>
                <w:rFonts w:ascii="Book Antiqua" w:hAnsi="Book Antiqua" w:cs="Arial"/>
              </w:rPr>
              <w:t xml:space="preserve">Photo </w:t>
            </w:r>
            <w:r w:rsidR="00DB1AFC">
              <w:rPr>
                <w:rFonts w:ascii="Book Antiqua" w:hAnsi="Book Antiqua" w:cs="Arial"/>
              </w:rPr>
              <w:t>4</w:t>
            </w:r>
            <w:r w:rsidRPr="00BC2E62">
              <w:rPr>
                <w:rFonts w:ascii="Book Antiqua" w:hAnsi="Book Antiqua" w:cs="Arial"/>
              </w:rPr>
              <w:t xml:space="preserve">:  </w:t>
            </w:r>
            <w:r w:rsidR="00533A98">
              <w:rPr>
                <w:rFonts w:ascii="Book Antiqua" w:hAnsi="Book Antiqua" w:cs="Arial"/>
              </w:rPr>
              <w:t>Base of trunk of T3 showing old basal damage and decay</w:t>
            </w:r>
          </w:p>
        </w:tc>
      </w:tr>
    </w:tbl>
    <w:p w14:paraId="599AAED7" w14:textId="577054CB" w:rsidR="008F09E5" w:rsidRPr="00B44A3D" w:rsidRDefault="008F09E5" w:rsidP="008F09E5">
      <w:pPr>
        <w:rPr>
          <w:rFonts w:ascii="Book Antiqua" w:hAnsi="Book Antiqua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8F09E5" w:rsidRPr="00BC2E62" w14:paraId="0C99C296" w14:textId="77777777" w:rsidTr="00B25474">
        <w:trPr>
          <w:trHeight w:val="232"/>
        </w:trPr>
        <w:tc>
          <w:tcPr>
            <w:tcW w:w="9498" w:type="dxa"/>
          </w:tcPr>
          <w:p w14:paraId="1E325955" w14:textId="6F4E40DB" w:rsidR="008F09E5" w:rsidRPr="00BC2E62" w:rsidRDefault="000B4B77" w:rsidP="00677F88">
            <w:pPr>
              <w:pStyle w:val="Header"/>
              <w:ind w:right="461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noProof/>
                <w:sz w:val="22"/>
                <w:szCs w:val="22"/>
              </w:rPr>
              <w:lastRenderedPageBreak/>
              <w:drawing>
                <wp:inline distT="0" distB="0" distL="0" distR="0" wp14:anchorId="039F0C6C" wp14:editId="281B0B65">
                  <wp:extent cx="7858760" cy="5894070"/>
                  <wp:effectExtent l="0" t="8255" r="635" b="635"/>
                  <wp:docPr id="11" name="Picture 11" descr="A picture containing outdoor, ground, plant, tre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icture containing outdoor, ground, plant, tree&#10;&#10;Description automatically generated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858760" cy="589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9E5" w:rsidRPr="002F305E" w14:paraId="56FC625E" w14:textId="77777777" w:rsidTr="00B25474">
        <w:trPr>
          <w:trHeight w:val="232"/>
        </w:trPr>
        <w:tc>
          <w:tcPr>
            <w:tcW w:w="9498" w:type="dxa"/>
          </w:tcPr>
          <w:p w14:paraId="01CAAA85" w14:textId="7E151262" w:rsidR="008F09E5" w:rsidRPr="00E01E1D" w:rsidRDefault="008F09E5" w:rsidP="00677F88">
            <w:pPr>
              <w:pStyle w:val="Header"/>
              <w:ind w:right="461"/>
              <w:jc w:val="center"/>
              <w:rPr>
                <w:rFonts w:ascii="Book Antiqua" w:hAnsi="Book Antiqua" w:cs="Arial"/>
              </w:rPr>
            </w:pPr>
            <w:r w:rsidRPr="00BC2E62">
              <w:rPr>
                <w:rFonts w:ascii="Book Antiqua" w:hAnsi="Book Antiqua" w:cs="Arial"/>
              </w:rPr>
              <w:t xml:space="preserve">Photo </w:t>
            </w:r>
            <w:r w:rsidR="00792E21">
              <w:rPr>
                <w:rFonts w:ascii="Book Antiqua" w:hAnsi="Book Antiqua" w:cs="Arial"/>
              </w:rPr>
              <w:t>5</w:t>
            </w:r>
            <w:r w:rsidR="0038650B">
              <w:rPr>
                <w:rFonts w:ascii="Book Antiqua" w:hAnsi="Book Antiqua" w:cs="Arial"/>
              </w:rPr>
              <w:t>:</w:t>
            </w:r>
            <w:r w:rsidRPr="00BC2E62">
              <w:rPr>
                <w:rFonts w:ascii="Book Antiqua" w:hAnsi="Book Antiqua" w:cs="Arial"/>
              </w:rPr>
              <w:t xml:space="preserve">  </w:t>
            </w:r>
            <w:r w:rsidR="00533A98">
              <w:rPr>
                <w:rFonts w:ascii="Book Antiqua" w:hAnsi="Book Antiqua" w:cs="Arial"/>
              </w:rPr>
              <w:t>Base of trunk of T3 showing old basal damage and decay</w:t>
            </w:r>
            <w:r w:rsidR="00533A98" w:rsidRPr="00BC2E62">
              <w:rPr>
                <w:rFonts w:ascii="Book Antiqua" w:hAnsi="Book Antiqua" w:cs="Arial"/>
              </w:rPr>
              <w:t xml:space="preserve"> </w:t>
            </w:r>
          </w:p>
        </w:tc>
      </w:tr>
    </w:tbl>
    <w:p w14:paraId="6B8F76E5" w14:textId="77777777" w:rsidR="00A51354" w:rsidRDefault="00A51354" w:rsidP="00B44A3D">
      <w:pPr>
        <w:jc w:val="center"/>
        <w:rPr>
          <w:sz w:val="16"/>
          <w:szCs w:val="16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0B4B77" w:rsidRPr="00BC2E62" w14:paraId="4A43CF4E" w14:textId="77777777" w:rsidTr="00ED42CC">
        <w:trPr>
          <w:trHeight w:val="232"/>
        </w:trPr>
        <w:tc>
          <w:tcPr>
            <w:tcW w:w="9498" w:type="dxa"/>
          </w:tcPr>
          <w:p w14:paraId="65B77657" w14:textId="3B479955" w:rsidR="000B4B77" w:rsidRPr="00BC2E62" w:rsidRDefault="00B9743F" w:rsidP="00ED42CC">
            <w:pPr>
              <w:pStyle w:val="Header"/>
              <w:ind w:right="461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89A04C4" wp14:editId="251D563E">
                      <wp:simplePos x="0" y="0"/>
                      <wp:positionH relativeFrom="column">
                        <wp:posOffset>2453891</wp:posOffset>
                      </wp:positionH>
                      <wp:positionV relativeFrom="paragraph">
                        <wp:posOffset>1109105</wp:posOffset>
                      </wp:positionV>
                      <wp:extent cx="1694012" cy="2596312"/>
                      <wp:effectExtent l="38100" t="0" r="20955" b="52070"/>
                      <wp:wrapNone/>
                      <wp:docPr id="42" name="Straight Arrow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94012" cy="2596312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0A00F76" id="Straight Arrow Connector 42" o:spid="_x0000_s1026" type="#_x0000_t32" style="position:absolute;margin-left:193.2pt;margin-top:87.35pt;width:133.4pt;height:204.4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" strokecolor="red" strokeweight="2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1D0185" wp14:editId="3FC782B9">
                      <wp:simplePos x="0" y="0"/>
                      <wp:positionH relativeFrom="column">
                        <wp:posOffset>688711</wp:posOffset>
                      </wp:positionH>
                      <wp:positionV relativeFrom="paragraph">
                        <wp:posOffset>1411030</wp:posOffset>
                      </wp:positionV>
                      <wp:extent cx="1283899" cy="2492770"/>
                      <wp:effectExtent l="0" t="0" r="50165" b="60325"/>
                      <wp:wrapNone/>
                      <wp:docPr id="41" name="Straight Arrow Connector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3899" cy="249277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AD00D5B" id="Straight Arrow Connector 41" o:spid="_x0000_s1026" type="#_x0000_t32" style="position:absolute;margin-left:54.25pt;margin-top:111.1pt;width:101.1pt;height:196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" strokecolor="red" strokeweight="2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84C9A2" wp14:editId="5E5F9734">
                      <wp:simplePos x="0" y="0"/>
                      <wp:positionH relativeFrom="column">
                        <wp:posOffset>386404</wp:posOffset>
                      </wp:positionH>
                      <wp:positionV relativeFrom="paragraph">
                        <wp:posOffset>953482</wp:posOffset>
                      </wp:positionV>
                      <wp:extent cx="905774" cy="491706"/>
                      <wp:effectExtent l="0" t="0" r="0" b="3810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5774" cy="4917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3A79D21" w14:textId="77777777" w:rsidR="00B9743F" w:rsidRPr="00420EDA" w:rsidRDefault="00B9743F" w:rsidP="00B9743F">
                                  <w:pPr>
                                    <w:pStyle w:val="Header"/>
                                    <w:ind w:right="461"/>
                                    <w:jc w:val="center"/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T4</w:t>
                                  </w:r>
                                </w:p>
                                <w:p w14:paraId="641E531B" w14:textId="2278289A" w:rsidR="00420EDA" w:rsidRPr="00420EDA" w:rsidRDefault="00420EDA" w:rsidP="00420EDA">
                                  <w:pPr>
                                    <w:pStyle w:val="Header"/>
                                    <w:ind w:right="461"/>
                                    <w:jc w:val="center"/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6184C9A2" id="Text Box 40" o:spid="_x0000_s1031" type="#_x0000_t202" style="position:absolute;left:0;text-align:left;margin-left:30.45pt;margin-top:75.1pt;width:71.3pt;height:3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" filled="f" stroked="f">
                      <v:fill o:detectmouseclick="t"/>
                      <v:textbox>
                        <w:txbxContent>
                          <w:p w14:paraId="33A79D21" w14:textId="77777777" w:rsidR="00B9743F" w:rsidRPr="00420EDA" w:rsidRDefault="00B9743F" w:rsidP="00B9743F">
                            <w:pPr>
                              <w:pStyle w:val="Header"/>
                              <w:ind w:right="461"/>
                              <w:jc w:val="center"/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T4</w:t>
                            </w:r>
                          </w:p>
                          <w:p w14:paraId="641E531B" w14:textId="2278289A" w:rsidR="00420EDA" w:rsidRPr="00420EDA" w:rsidRDefault="00420EDA" w:rsidP="00420EDA">
                            <w:pPr>
                              <w:pStyle w:val="Header"/>
                              <w:ind w:right="461"/>
                              <w:jc w:val="center"/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BEFEEA2" wp14:editId="00EFDE56">
                      <wp:simplePos x="0" y="0"/>
                      <wp:positionH relativeFrom="column">
                        <wp:posOffset>3964689</wp:posOffset>
                      </wp:positionH>
                      <wp:positionV relativeFrom="paragraph">
                        <wp:posOffset>708133</wp:posOffset>
                      </wp:positionV>
                      <wp:extent cx="7858760" cy="5894070"/>
                      <wp:effectExtent l="0" t="0" r="0" b="0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58760" cy="589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9AA38AC" w14:textId="23A4E8DF" w:rsidR="00B9743F" w:rsidRPr="00420EDA" w:rsidRDefault="00B9743F" w:rsidP="00B9743F">
                                  <w:pPr>
                                    <w:pStyle w:val="Header"/>
                                    <w:ind w:right="461"/>
                                    <w:jc w:val="center"/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4BEFEEA2" id="Text Box 43" o:spid="_x0000_s1032" type="#_x0000_t202" style="position:absolute;left:0;text-align:left;margin-left:312.2pt;margin-top:55.75pt;width:618.8pt;height:464.1pt;z-index:251689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" filled="f" stroked="f">
                      <v:fill o:detectmouseclick="t"/>
                      <v:textbox style="mso-fit-shape-to-text:t">
                        <w:txbxContent>
                          <w:p w14:paraId="69AA38AC" w14:textId="23A4E8DF" w:rsidR="00B9743F" w:rsidRPr="00420EDA" w:rsidRDefault="00B9743F" w:rsidP="00B9743F">
                            <w:pPr>
                              <w:pStyle w:val="Header"/>
                              <w:ind w:right="461"/>
                              <w:jc w:val="center"/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4B77">
              <w:rPr>
                <w:rFonts w:ascii="Book Antiqua" w:hAnsi="Book Antiqua" w:cs="Arial"/>
                <w:noProof/>
                <w:sz w:val="22"/>
                <w:szCs w:val="22"/>
              </w:rPr>
              <w:drawing>
                <wp:inline distT="0" distB="0" distL="0" distR="0" wp14:anchorId="1308AE08" wp14:editId="6490806A">
                  <wp:extent cx="7858760" cy="5894070"/>
                  <wp:effectExtent l="0" t="8255" r="635" b="635"/>
                  <wp:docPr id="30" name="Picture 30" descr="A picture containing tree, outdoor, sk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A picture containing tree, outdoor, sky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858760" cy="589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B77" w:rsidRPr="002F305E" w14:paraId="69C91F27" w14:textId="77777777" w:rsidTr="00ED42CC">
        <w:trPr>
          <w:trHeight w:val="232"/>
        </w:trPr>
        <w:tc>
          <w:tcPr>
            <w:tcW w:w="9498" w:type="dxa"/>
          </w:tcPr>
          <w:p w14:paraId="2674CC2A" w14:textId="34568A52" w:rsidR="000B4B77" w:rsidRPr="00E01E1D" w:rsidRDefault="000B4B77" w:rsidP="00ED42CC">
            <w:pPr>
              <w:pStyle w:val="Header"/>
              <w:ind w:right="461"/>
              <w:jc w:val="center"/>
              <w:rPr>
                <w:rFonts w:ascii="Book Antiqua" w:hAnsi="Book Antiqua" w:cs="Arial"/>
              </w:rPr>
            </w:pPr>
            <w:r w:rsidRPr="00BC2E62">
              <w:rPr>
                <w:rFonts w:ascii="Book Antiqua" w:hAnsi="Book Antiqua" w:cs="Arial"/>
              </w:rPr>
              <w:t xml:space="preserve">Photo </w:t>
            </w:r>
            <w:r w:rsidR="000A1DF9">
              <w:rPr>
                <w:rFonts w:ascii="Book Antiqua" w:hAnsi="Book Antiqua" w:cs="Arial"/>
              </w:rPr>
              <w:t>6</w:t>
            </w:r>
            <w:r w:rsidRPr="00BC2E62">
              <w:rPr>
                <w:rFonts w:ascii="Book Antiqua" w:hAnsi="Book Antiqua" w:cs="Arial"/>
              </w:rPr>
              <w:t xml:space="preserve">:  </w:t>
            </w:r>
            <w:r w:rsidR="008B4102">
              <w:rPr>
                <w:rFonts w:ascii="Book Antiqua" w:hAnsi="Book Antiqua" w:cs="Arial"/>
              </w:rPr>
              <w:t>Birches T4 and T5</w:t>
            </w:r>
            <w:r>
              <w:rPr>
                <w:rFonts w:ascii="Book Antiqua" w:hAnsi="Book Antiqua" w:cs="Arial"/>
              </w:rPr>
              <w:t xml:space="preserve"> looking </w:t>
            </w:r>
            <w:r w:rsidR="008B4102">
              <w:rPr>
                <w:rFonts w:ascii="Book Antiqua" w:hAnsi="Book Antiqua" w:cs="Arial"/>
              </w:rPr>
              <w:t>southwest</w:t>
            </w:r>
            <w:r>
              <w:rPr>
                <w:rFonts w:ascii="Book Antiqua" w:hAnsi="Book Antiqua" w:cs="Arial"/>
              </w:rPr>
              <w:t xml:space="preserve"> and showing </w:t>
            </w:r>
            <w:r w:rsidR="008B4102">
              <w:rPr>
                <w:rFonts w:ascii="Book Antiqua" w:hAnsi="Book Antiqua" w:cs="Arial"/>
              </w:rPr>
              <w:t>influence on solar panels</w:t>
            </w:r>
          </w:p>
        </w:tc>
      </w:tr>
    </w:tbl>
    <w:p w14:paraId="63BD0856" w14:textId="4EEA5AB5" w:rsidR="000B4B77" w:rsidRPr="00B44A3D" w:rsidRDefault="000B4B77" w:rsidP="000B4B77">
      <w:pPr>
        <w:rPr>
          <w:rFonts w:ascii="Book Antiqua" w:hAnsi="Book Antiqua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0B4B77" w:rsidRPr="00BC2E62" w14:paraId="1F881D3D" w14:textId="77777777" w:rsidTr="00ED42CC">
        <w:trPr>
          <w:trHeight w:val="232"/>
        </w:trPr>
        <w:tc>
          <w:tcPr>
            <w:tcW w:w="9498" w:type="dxa"/>
          </w:tcPr>
          <w:p w14:paraId="65F5BE08" w14:textId="694FE53D" w:rsidR="000B4B77" w:rsidRPr="00BC2E62" w:rsidRDefault="00B9743F" w:rsidP="00ED42CC">
            <w:pPr>
              <w:pStyle w:val="Header"/>
              <w:ind w:right="461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91A3F30" wp14:editId="70483213">
                      <wp:simplePos x="0" y="0"/>
                      <wp:positionH relativeFrom="column">
                        <wp:posOffset>464424</wp:posOffset>
                      </wp:positionH>
                      <wp:positionV relativeFrom="paragraph">
                        <wp:posOffset>4689068</wp:posOffset>
                      </wp:positionV>
                      <wp:extent cx="1199071" cy="1932317"/>
                      <wp:effectExtent l="0" t="38100" r="58420" b="29845"/>
                      <wp:wrapNone/>
                      <wp:docPr id="47" name="Straight Arrow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99071" cy="1932317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F1C2BE0" id="Straight Arrow Connector 47" o:spid="_x0000_s1026" type="#_x0000_t32" style="position:absolute;margin-left:36.55pt;margin-top:369.2pt;width:94.4pt;height:152.15pt;flip: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" strokecolor="red" strokeweight="2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99D4E21" wp14:editId="077A824F">
                      <wp:simplePos x="0" y="0"/>
                      <wp:positionH relativeFrom="column">
                        <wp:posOffset>2172455</wp:posOffset>
                      </wp:positionH>
                      <wp:positionV relativeFrom="paragraph">
                        <wp:posOffset>1730207</wp:posOffset>
                      </wp:positionV>
                      <wp:extent cx="2760453" cy="1708030"/>
                      <wp:effectExtent l="38100" t="0" r="20955" b="64135"/>
                      <wp:wrapNone/>
                      <wp:docPr id="46" name="Straight Arrow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60453" cy="170803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17619A92" id="Straight Arrow Connector 46" o:spid="_x0000_s1026" type="#_x0000_t32" style="position:absolute;margin-left:171.05pt;margin-top:136.25pt;width:217.35pt;height:134.5pt;flip:x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" strokecolor="red" strokeweight="2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23FF6C8" wp14:editId="00E56956">
                      <wp:simplePos x="0" y="0"/>
                      <wp:positionH relativeFrom="column">
                        <wp:posOffset>253761</wp:posOffset>
                      </wp:positionH>
                      <wp:positionV relativeFrom="paragraph">
                        <wp:posOffset>6764367</wp:posOffset>
                      </wp:positionV>
                      <wp:extent cx="758825" cy="700405"/>
                      <wp:effectExtent l="0" t="0" r="0" b="0"/>
                      <wp:wrapNone/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8825" cy="700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F4DC24" w14:textId="0E427527" w:rsidR="00B9743F" w:rsidRPr="00420EDA" w:rsidRDefault="00B9743F" w:rsidP="00B9743F">
                                  <w:pPr>
                                    <w:pStyle w:val="Header"/>
                                    <w:ind w:right="461"/>
                                    <w:jc w:val="center"/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523FF6C8" id="Text Box 45" o:spid="_x0000_s1033" type="#_x0000_t202" style="position:absolute;left:0;text-align:left;margin-left:20pt;margin-top:532.65pt;width:59.75pt;height:55.15pt;z-index:2516940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" filled="f" stroked="f">
                      <v:fill o:detectmouseclick="t"/>
                      <v:textbox style="mso-fit-shape-to-text:t">
                        <w:txbxContent>
                          <w:p w14:paraId="5AF4DC24" w14:textId="0E427527" w:rsidR="00B9743F" w:rsidRPr="00420EDA" w:rsidRDefault="00B9743F" w:rsidP="00B9743F">
                            <w:pPr>
                              <w:pStyle w:val="Header"/>
                              <w:ind w:right="461"/>
                              <w:jc w:val="center"/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2D172E8" wp14:editId="0AFF1C44">
                      <wp:simplePos x="0" y="0"/>
                      <wp:positionH relativeFrom="column">
                        <wp:posOffset>4586869</wp:posOffset>
                      </wp:positionH>
                      <wp:positionV relativeFrom="paragraph">
                        <wp:posOffset>1315648</wp:posOffset>
                      </wp:positionV>
                      <wp:extent cx="1828800" cy="700860"/>
                      <wp:effectExtent l="0" t="0" r="0" b="4445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700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617E2D" w14:textId="458DFE05" w:rsidR="00B9743F" w:rsidRDefault="00B9743F" w:rsidP="00B9743F">
                                  <w:pPr>
                                    <w:pStyle w:val="Header"/>
                                    <w:ind w:right="461"/>
                                    <w:jc w:val="center"/>
                                  </w:pPr>
                                  <w:r>
                                    <w:rPr>
                                      <w:rFonts w:ascii="Book Antiqua" w:hAnsi="Book Antiqua" w:cs="Arial"/>
                                      <w:noProof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32D172E8" id="Text Box 44" o:spid="_x0000_s1034" type="#_x0000_t202" style="position:absolute;left:0;text-align:left;margin-left:361.15pt;margin-top:103.6pt;width:2in;height:55.2pt;z-index:2516920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" filled="f" stroked="f">
                      <v:fill o:detectmouseclick="t"/>
                      <v:textbox>
                        <w:txbxContent>
                          <w:p w14:paraId="6E617E2D" w14:textId="458DFE05" w:rsidR="00B9743F" w:rsidRDefault="00B9743F" w:rsidP="00B9743F">
                            <w:pPr>
                              <w:pStyle w:val="Header"/>
                              <w:ind w:right="461"/>
                              <w:jc w:val="center"/>
                            </w:pPr>
                            <w:r>
                              <w:rPr>
                                <w:rFonts w:ascii="Book Antiqua" w:hAnsi="Book Antiqua" w:cs="Arial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4B77">
              <w:rPr>
                <w:rFonts w:ascii="Book Antiqua" w:hAnsi="Book Antiqua" w:cs="Arial"/>
                <w:noProof/>
                <w:sz w:val="22"/>
                <w:szCs w:val="22"/>
              </w:rPr>
              <w:drawing>
                <wp:inline distT="0" distB="0" distL="0" distR="0" wp14:anchorId="610DEFA5" wp14:editId="4AF00587">
                  <wp:extent cx="7858760" cy="5894070"/>
                  <wp:effectExtent l="0" t="8255" r="635" b="635"/>
                  <wp:docPr id="32" name="Picture 32" descr="A picture containing tree, outdoor, pla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A picture containing tree, outdoor, plant&#10;&#10;Description automatically generate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858760" cy="589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B77" w:rsidRPr="002F305E" w14:paraId="13853089" w14:textId="77777777" w:rsidTr="00ED42CC">
        <w:trPr>
          <w:trHeight w:val="232"/>
        </w:trPr>
        <w:tc>
          <w:tcPr>
            <w:tcW w:w="9498" w:type="dxa"/>
          </w:tcPr>
          <w:p w14:paraId="43D668F4" w14:textId="217AD595" w:rsidR="000B4B77" w:rsidRPr="00E01E1D" w:rsidRDefault="000B4B77" w:rsidP="00ED42CC">
            <w:pPr>
              <w:pStyle w:val="Header"/>
              <w:ind w:right="461"/>
              <w:jc w:val="center"/>
              <w:rPr>
                <w:rFonts w:ascii="Book Antiqua" w:hAnsi="Book Antiqua" w:cs="Arial"/>
              </w:rPr>
            </w:pPr>
            <w:r w:rsidRPr="00BC2E62">
              <w:rPr>
                <w:rFonts w:ascii="Book Antiqua" w:hAnsi="Book Antiqua" w:cs="Arial"/>
              </w:rPr>
              <w:t xml:space="preserve">Photo </w:t>
            </w:r>
            <w:r w:rsidR="000A1DF9">
              <w:rPr>
                <w:rFonts w:ascii="Book Antiqua" w:hAnsi="Book Antiqua" w:cs="Arial"/>
              </w:rPr>
              <w:t>7</w:t>
            </w:r>
            <w:r>
              <w:rPr>
                <w:rFonts w:ascii="Book Antiqua" w:hAnsi="Book Antiqua" w:cs="Arial"/>
              </w:rPr>
              <w:t>:</w:t>
            </w:r>
            <w:r w:rsidRPr="00BC2E62">
              <w:rPr>
                <w:rFonts w:ascii="Book Antiqua" w:hAnsi="Book Antiqua" w:cs="Arial"/>
              </w:rPr>
              <w:t xml:space="preserve">  </w:t>
            </w:r>
            <w:r w:rsidR="00C61EE4">
              <w:rPr>
                <w:rFonts w:ascii="Book Antiqua" w:hAnsi="Book Antiqua" w:cs="Arial"/>
              </w:rPr>
              <w:t xml:space="preserve">Birches T4 and T5 from adjacent footpath looking southeast and showing influence on solar panels </w:t>
            </w:r>
          </w:p>
        </w:tc>
      </w:tr>
    </w:tbl>
    <w:p w14:paraId="77A3ADB7" w14:textId="77777777" w:rsidR="000B4B77" w:rsidRPr="002F305E" w:rsidRDefault="000B4B77" w:rsidP="000B4B77">
      <w:pPr>
        <w:jc w:val="center"/>
        <w:rPr>
          <w:sz w:val="16"/>
          <w:szCs w:val="16"/>
        </w:rPr>
      </w:pPr>
    </w:p>
    <w:p w14:paraId="7DCE5E41" w14:textId="77777777" w:rsidR="000B4B77" w:rsidRPr="002F305E" w:rsidRDefault="000B4B77" w:rsidP="00B44A3D">
      <w:pPr>
        <w:jc w:val="center"/>
        <w:rPr>
          <w:sz w:val="16"/>
          <w:szCs w:val="16"/>
        </w:rPr>
      </w:pPr>
    </w:p>
    <w:sectPr w:rsidR="000B4B77" w:rsidRPr="002F305E" w:rsidSect="000C4706">
      <w:footerReference w:type="default" r:id="rId16"/>
      <w:headerReference w:type="first" r:id="rId17"/>
      <w:footerReference w:type="first" r:id="rId18"/>
      <w:pgSz w:w="12240" w:h="15840" w:code="1"/>
      <w:pgMar w:top="743" w:right="902" w:bottom="1304" w:left="1701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D7CA3" w14:textId="77777777" w:rsidR="00F45694" w:rsidRPr="006C3B1E" w:rsidRDefault="00F45694">
      <w:pPr>
        <w:rPr>
          <w:sz w:val="20"/>
          <w:szCs w:val="20"/>
        </w:rPr>
      </w:pPr>
      <w:r w:rsidRPr="006C3B1E">
        <w:rPr>
          <w:sz w:val="20"/>
          <w:szCs w:val="20"/>
        </w:rPr>
        <w:separator/>
      </w:r>
    </w:p>
    <w:p w14:paraId="7F13354E" w14:textId="77777777" w:rsidR="00F45694" w:rsidRPr="006C3B1E" w:rsidRDefault="00F45694">
      <w:pPr>
        <w:rPr>
          <w:sz w:val="20"/>
          <w:szCs w:val="20"/>
        </w:rPr>
      </w:pPr>
    </w:p>
  </w:endnote>
  <w:endnote w:type="continuationSeparator" w:id="0">
    <w:p w14:paraId="1A91E25A" w14:textId="77777777" w:rsidR="00F45694" w:rsidRPr="006C3B1E" w:rsidRDefault="00F45694">
      <w:pPr>
        <w:rPr>
          <w:sz w:val="20"/>
          <w:szCs w:val="20"/>
        </w:rPr>
      </w:pPr>
      <w:r w:rsidRPr="006C3B1E">
        <w:rPr>
          <w:sz w:val="20"/>
          <w:szCs w:val="20"/>
        </w:rPr>
        <w:continuationSeparator/>
      </w:r>
    </w:p>
    <w:p w14:paraId="69A54A3E" w14:textId="77777777" w:rsidR="00F45694" w:rsidRPr="006C3B1E" w:rsidRDefault="00F45694">
      <w:pPr>
        <w:rPr>
          <w:sz w:val="20"/>
          <w:szCs w:val="20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9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4500"/>
      <w:gridCol w:w="4890"/>
    </w:tblGrid>
    <w:tr w:rsidR="000C4706" w:rsidRPr="000C4706" w14:paraId="01B19D3E" w14:textId="77777777" w:rsidTr="00DA2BDA">
      <w:trPr>
        <w:cantSplit/>
      </w:trPr>
      <w:tc>
        <w:tcPr>
          <w:tcW w:w="9390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0EAE9E53" w14:textId="1DA82A5E" w:rsidR="000C4706" w:rsidRPr="00DA2BDA" w:rsidRDefault="000C4706" w:rsidP="000C4706">
          <w:pPr>
            <w:pStyle w:val="Footer"/>
            <w:rPr>
              <w:rFonts w:ascii="Book Antiqua" w:hAnsi="Book Antiqua"/>
              <w:sz w:val="20"/>
              <w:szCs w:val="20"/>
            </w:rPr>
          </w:pPr>
          <w:r w:rsidRPr="00DA2BDA">
            <w:rPr>
              <w:rFonts w:ascii="Book Antiqua" w:hAnsi="Book Antiqua"/>
              <w:sz w:val="20"/>
              <w:szCs w:val="20"/>
            </w:rPr>
            <w:t xml:space="preserve">Letter re: </w:t>
          </w:r>
          <w:r w:rsidR="00DA2BDA" w:rsidRPr="00DA2BDA">
            <w:rPr>
              <w:rFonts w:ascii="Book Antiqua" w:hAnsi="Book Antiqua"/>
              <w:sz w:val="20"/>
              <w:szCs w:val="20"/>
            </w:rPr>
            <w:t xml:space="preserve"> TPO tree work application</w:t>
          </w:r>
          <w:r w:rsidRPr="00DA2BDA">
            <w:rPr>
              <w:rFonts w:ascii="Book Antiqua" w:hAnsi="Book Antiqua"/>
              <w:sz w:val="20"/>
              <w:szCs w:val="20"/>
            </w:rPr>
            <w:t xml:space="preserve"> at </w:t>
          </w:r>
          <w:r w:rsidR="000C3F75">
            <w:rPr>
              <w:rFonts w:ascii="Book Antiqua" w:hAnsi="Book Antiqua"/>
              <w:sz w:val="20"/>
              <w:szCs w:val="20"/>
            </w:rPr>
            <w:t>6 Beechwood Rise, Southampton</w:t>
          </w:r>
          <w:r w:rsidR="003F6171">
            <w:rPr>
              <w:rFonts w:ascii="Book Antiqua" w:hAnsi="Book Antiqua"/>
              <w:sz w:val="20"/>
              <w:szCs w:val="20"/>
            </w:rPr>
            <w:t xml:space="preserve"> </w:t>
          </w:r>
        </w:p>
        <w:p w14:paraId="5BFC861B" w14:textId="17865DA3" w:rsidR="000C4706" w:rsidRPr="00DA2BDA" w:rsidRDefault="000C4706" w:rsidP="00152538">
          <w:pPr>
            <w:pStyle w:val="Footer"/>
            <w:rPr>
              <w:rFonts w:ascii="Book Antiqua" w:hAnsi="Book Antiqua"/>
              <w:sz w:val="20"/>
              <w:szCs w:val="20"/>
            </w:rPr>
          </w:pPr>
          <w:r w:rsidRPr="00DA2BDA">
            <w:rPr>
              <w:rFonts w:ascii="Book Antiqua" w:hAnsi="Book Antiqua"/>
              <w:sz w:val="20"/>
              <w:szCs w:val="20"/>
            </w:rPr>
            <w:t xml:space="preserve">Ref:  </w:t>
          </w:r>
          <w:r w:rsidR="000C3F75">
            <w:rPr>
              <w:rFonts w:ascii="Book Antiqua" w:hAnsi="Book Antiqua"/>
              <w:sz w:val="20"/>
              <w:szCs w:val="20"/>
            </w:rPr>
            <w:t>D2</w:t>
          </w:r>
          <w:r w:rsidR="00403CF6">
            <w:rPr>
              <w:rFonts w:ascii="Book Antiqua" w:hAnsi="Book Antiqua"/>
              <w:sz w:val="20"/>
              <w:szCs w:val="20"/>
            </w:rPr>
            <w:t>316L1TWAP</w:t>
          </w:r>
        </w:p>
      </w:tc>
    </w:tr>
    <w:tr w:rsidR="000C4706" w:rsidRPr="000C4706" w14:paraId="39F8FECD" w14:textId="77777777" w:rsidTr="00DA2BDA">
      <w:trPr>
        <w:cantSplit/>
      </w:trPr>
      <w:tc>
        <w:tcPr>
          <w:tcW w:w="450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5EA086D" w14:textId="1A549A78" w:rsidR="000C4706" w:rsidRPr="00DA2BDA" w:rsidRDefault="00152538" w:rsidP="00152538">
          <w:pPr>
            <w:pStyle w:val="Footer"/>
            <w:rPr>
              <w:rFonts w:ascii="Book Antiqua" w:hAnsi="Book Antiqua"/>
              <w:sz w:val="20"/>
              <w:szCs w:val="20"/>
            </w:rPr>
          </w:pPr>
          <w:r>
            <w:rPr>
              <w:rFonts w:ascii="Book Antiqua" w:hAnsi="Book Antiqua"/>
              <w:sz w:val="20"/>
              <w:szCs w:val="20"/>
            </w:rPr>
            <w:t>1</w:t>
          </w:r>
          <w:r w:rsidR="00403CF6">
            <w:rPr>
              <w:rFonts w:ascii="Book Antiqua" w:hAnsi="Book Antiqua"/>
              <w:sz w:val="20"/>
              <w:szCs w:val="20"/>
            </w:rPr>
            <w:t>8</w:t>
          </w:r>
          <w:r w:rsidRPr="00152538">
            <w:rPr>
              <w:rFonts w:ascii="Book Antiqua" w:hAnsi="Book Antiqua"/>
              <w:sz w:val="20"/>
              <w:szCs w:val="20"/>
              <w:vertAlign w:val="superscript"/>
            </w:rPr>
            <w:t>th</w:t>
          </w:r>
          <w:r>
            <w:rPr>
              <w:rFonts w:ascii="Book Antiqua" w:hAnsi="Book Antiqua"/>
              <w:sz w:val="20"/>
              <w:szCs w:val="20"/>
            </w:rPr>
            <w:t xml:space="preserve"> </w:t>
          </w:r>
          <w:r w:rsidR="00403CF6">
            <w:rPr>
              <w:rFonts w:ascii="Book Antiqua" w:hAnsi="Book Antiqua"/>
              <w:sz w:val="20"/>
              <w:szCs w:val="20"/>
            </w:rPr>
            <w:t xml:space="preserve">April 2023 </w:t>
          </w:r>
        </w:p>
      </w:tc>
      <w:tc>
        <w:tcPr>
          <w:tcW w:w="489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E51FA37" w14:textId="77777777" w:rsidR="000C4706" w:rsidRPr="00DA2BDA" w:rsidRDefault="000C4706" w:rsidP="00DA2BDA">
          <w:pPr>
            <w:pStyle w:val="Footer"/>
            <w:jc w:val="right"/>
            <w:rPr>
              <w:rFonts w:ascii="Book Antiqua" w:hAnsi="Book Antiqua"/>
              <w:sz w:val="20"/>
              <w:szCs w:val="20"/>
            </w:rPr>
          </w:pPr>
          <w:r w:rsidRPr="00DA2BDA">
            <w:rPr>
              <w:rFonts w:ascii="Book Antiqua" w:hAnsi="Book Antiqua"/>
              <w:sz w:val="20"/>
              <w:szCs w:val="20"/>
              <w:lang w:val="en-US"/>
            </w:rPr>
            <w:t xml:space="preserve">Page </w:t>
          </w:r>
          <w:r w:rsidRPr="00DA2BDA">
            <w:rPr>
              <w:rFonts w:ascii="Book Antiqua" w:hAnsi="Book Antiqua"/>
              <w:sz w:val="20"/>
              <w:szCs w:val="20"/>
              <w:lang w:val="en-US"/>
            </w:rPr>
            <w:fldChar w:fldCharType="begin"/>
          </w:r>
          <w:r w:rsidRPr="00DA2BDA">
            <w:rPr>
              <w:rFonts w:ascii="Book Antiqua" w:hAnsi="Book Antiqua"/>
              <w:sz w:val="20"/>
              <w:szCs w:val="20"/>
              <w:lang w:val="en-US"/>
            </w:rPr>
            <w:instrText xml:space="preserve"> PAGE </w:instrText>
          </w:r>
          <w:r w:rsidRPr="00DA2BDA">
            <w:rPr>
              <w:rFonts w:ascii="Book Antiqua" w:hAnsi="Book Antiqua"/>
              <w:sz w:val="20"/>
              <w:szCs w:val="20"/>
              <w:lang w:val="en-US"/>
            </w:rPr>
            <w:fldChar w:fldCharType="separate"/>
          </w:r>
          <w:r w:rsidR="00412621">
            <w:rPr>
              <w:rFonts w:ascii="Book Antiqua" w:hAnsi="Book Antiqua"/>
              <w:noProof/>
              <w:sz w:val="20"/>
              <w:szCs w:val="20"/>
              <w:lang w:val="en-US"/>
            </w:rPr>
            <w:t>3</w:t>
          </w:r>
          <w:r w:rsidRPr="00DA2BDA">
            <w:rPr>
              <w:rFonts w:ascii="Book Antiqua" w:hAnsi="Book Antiqua"/>
              <w:sz w:val="20"/>
              <w:szCs w:val="20"/>
            </w:rPr>
            <w:fldChar w:fldCharType="end"/>
          </w:r>
          <w:r w:rsidRPr="00DA2BDA">
            <w:rPr>
              <w:rFonts w:ascii="Book Antiqua" w:hAnsi="Book Antiqua"/>
              <w:sz w:val="20"/>
              <w:szCs w:val="20"/>
              <w:lang w:val="en-US"/>
            </w:rPr>
            <w:t xml:space="preserve"> of </w:t>
          </w:r>
          <w:r w:rsidRPr="00DA2BDA">
            <w:rPr>
              <w:rFonts w:ascii="Book Antiqua" w:hAnsi="Book Antiqua"/>
              <w:sz w:val="20"/>
              <w:szCs w:val="20"/>
              <w:lang w:val="en-US"/>
            </w:rPr>
            <w:fldChar w:fldCharType="begin"/>
          </w:r>
          <w:r w:rsidRPr="00DA2BDA">
            <w:rPr>
              <w:rFonts w:ascii="Book Antiqua" w:hAnsi="Book Antiqua"/>
              <w:sz w:val="20"/>
              <w:szCs w:val="20"/>
              <w:lang w:val="en-US"/>
            </w:rPr>
            <w:instrText xml:space="preserve"> NUMPAGES </w:instrText>
          </w:r>
          <w:r w:rsidRPr="00DA2BDA">
            <w:rPr>
              <w:rFonts w:ascii="Book Antiqua" w:hAnsi="Book Antiqua"/>
              <w:sz w:val="20"/>
              <w:szCs w:val="20"/>
              <w:lang w:val="en-US"/>
            </w:rPr>
            <w:fldChar w:fldCharType="separate"/>
          </w:r>
          <w:r w:rsidR="00412621">
            <w:rPr>
              <w:rFonts w:ascii="Book Antiqua" w:hAnsi="Book Antiqua"/>
              <w:noProof/>
              <w:sz w:val="20"/>
              <w:szCs w:val="20"/>
              <w:lang w:val="en-US"/>
            </w:rPr>
            <w:t>7</w:t>
          </w:r>
          <w:r w:rsidRPr="00DA2BDA">
            <w:rPr>
              <w:rFonts w:ascii="Book Antiqua" w:hAnsi="Book Antiqua"/>
              <w:sz w:val="20"/>
              <w:szCs w:val="20"/>
            </w:rPr>
            <w:fldChar w:fldCharType="end"/>
          </w:r>
        </w:p>
      </w:tc>
    </w:tr>
  </w:tbl>
  <w:p w14:paraId="2053CAC0" w14:textId="77777777" w:rsidR="000C4706" w:rsidRDefault="000C47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551"/>
      <w:gridCol w:w="2086"/>
    </w:tblGrid>
    <w:tr w:rsidR="000C4706" w:rsidRPr="000C4706" w14:paraId="3C86E1B1" w14:textId="77777777" w:rsidTr="00F27B4D">
      <w:trPr>
        <w:trHeight w:val="1203"/>
      </w:trPr>
      <w:tc>
        <w:tcPr>
          <w:tcW w:w="756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13B2F7AD" w14:textId="77777777" w:rsidR="003F6171" w:rsidRPr="007F3FF9" w:rsidRDefault="003F6171" w:rsidP="003F6171">
          <w:pPr>
            <w:spacing w:after="120"/>
            <w:jc w:val="center"/>
            <w:rPr>
              <w:rFonts w:ascii="Book Antiqua" w:eastAsia="Cambria" w:hAnsi="Book Antiqua"/>
              <w:color w:val="055101"/>
              <w:sz w:val="22"/>
              <w:szCs w:val="22"/>
            </w:rPr>
          </w:pPr>
          <w:r w:rsidRPr="007F3FF9">
            <w:rPr>
              <w:rFonts w:ascii="Book Antiqua" w:eastAsia="Cambria" w:hAnsi="Book Antiqua"/>
              <w:color w:val="055101"/>
              <w:sz w:val="22"/>
              <w:szCs w:val="22"/>
            </w:rPr>
            <w:t>Alderwood Consulting Ltd, 1 Peartree Road, Southampton, SO19 7GU</w:t>
          </w:r>
        </w:p>
        <w:p w14:paraId="53D45554" w14:textId="77777777" w:rsidR="003F6171" w:rsidRDefault="003F6171" w:rsidP="003F6171">
          <w:pPr>
            <w:spacing w:after="120"/>
            <w:jc w:val="center"/>
            <w:rPr>
              <w:rFonts w:ascii="Book Antiqua" w:eastAsia="Cambria" w:hAnsi="Book Antiqua"/>
              <w:color w:val="055101"/>
              <w:sz w:val="22"/>
              <w:szCs w:val="22"/>
              <w:lang w:val="fr-FR"/>
            </w:rPr>
          </w:pPr>
          <w:proofErr w:type="gramStart"/>
          <w:r w:rsidRPr="007F3FF9">
            <w:rPr>
              <w:rFonts w:ascii="Book Antiqua" w:eastAsia="Cambria" w:hAnsi="Book Antiqua"/>
              <w:color w:val="055101"/>
              <w:sz w:val="22"/>
              <w:szCs w:val="22"/>
              <w:lang w:val="fr-FR"/>
            </w:rPr>
            <w:t>Tel:</w:t>
          </w:r>
          <w:proofErr w:type="gramEnd"/>
          <w:r w:rsidRPr="007F3FF9">
            <w:rPr>
              <w:rFonts w:ascii="Book Antiqua" w:eastAsia="Cambria" w:hAnsi="Book Antiqua"/>
              <w:color w:val="055101"/>
              <w:sz w:val="22"/>
              <w:szCs w:val="22"/>
              <w:lang w:val="fr-FR"/>
            </w:rPr>
            <w:t xml:space="preserve"> 02380 444612   Mobile: 07736 230057</w:t>
          </w:r>
        </w:p>
        <w:p w14:paraId="13DA5B2C" w14:textId="77777777" w:rsidR="003F6171" w:rsidRPr="007F3FF9" w:rsidRDefault="003F6171" w:rsidP="003F6171">
          <w:pPr>
            <w:jc w:val="center"/>
            <w:rPr>
              <w:rFonts w:ascii="Book Antiqua" w:eastAsia="Cambria" w:hAnsi="Book Antiqua"/>
              <w:color w:val="055101"/>
              <w:sz w:val="22"/>
              <w:szCs w:val="22"/>
              <w:lang w:val="fr-FR"/>
            </w:rPr>
          </w:pPr>
          <w:proofErr w:type="gramStart"/>
          <w:r w:rsidRPr="007F3FF9">
            <w:rPr>
              <w:rFonts w:ascii="Book Antiqua" w:eastAsia="Cambria" w:hAnsi="Book Antiqua"/>
              <w:color w:val="055101"/>
              <w:sz w:val="22"/>
              <w:szCs w:val="22"/>
              <w:lang w:val="fr-FR"/>
            </w:rPr>
            <w:t>Email:</w:t>
          </w:r>
          <w:proofErr w:type="gramEnd"/>
          <w:r w:rsidRPr="007F3FF9">
            <w:rPr>
              <w:rFonts w:ascii="Book Antiqua" w:eastAsia="Cambria" w:hAnsi="Book Antiqua"/>
              <w:color w:val="055101"/>
              <w:sz w:val="22"/>
              <w:szCs w:val="22"/>
              <w:lang w:val="fr-FR"/>
            </w:rPr>
            <w:t xml:space="preserve">  </w:t>
          </w:r>
          <w:hyperlink r:id="rId1" w:history="1">
            <w:r w:rsidRPr="007F3FF9">
              <w:rPr>
                <w:rStyle w:val="Hyperlink"/>
                <w:rFonts w:ascii="Book Antiqua" w:eastAsia="Cambria" w:hAnsi="Book Antiqua"/>
                <w:sz w:val="22"/>
                <w:szCs w:val="22"/>
                <w:lang w:val="fr-FR"/>
              </w:rPr>
              <w:t>jonathan@alder-wood.co.uk</w:t>
            </w:r>
          </w:hyperlink>
        </w:p>
        <w:p w14:paraId="467C58E3" w14:textId="77777777" w:rsidR="000C4706" w:rsidRPr="000C4706" w:rsidRDefault="000C4706" w:rsidP="000C4706">
          <w:pPr>
            <w:jc w:val="center"/>
            <w:rPr>
              <w:rFonts w:ascii="Cambria" w:eastAsia="Cambria" w:hAnsi="Cambria"/>
              <w:color w:val="055101"/>
              <w:sz w:val="14"/>
            </w:rPr>
          </w:pP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2B6AD555" w14:textId="2B458062" w:rsidR="000C4706" w:rsidRPr="000C4706" w:rsidRDefault="003F6171" w:rsidP="000C4706">
          <w:pPr>
            <w:spacing w:after="200"/>
            <w:jc w:val="center"/>
            <w:rPr>
              <w:rFonts w:ascii="Cambria" w:eastAsia="Cambria" w:hAnsi="Cambria"/>
              <w:color w:val="055101"/>
              <w:sz w:val="14"/>
            </w:rPr>
          </w:pPr>
          <w:r>
            <w:rPr>
              <w:noProof/>
              <w:lang w:eastAsia="en-GB"/>
            </w:rPr>
            <w:drawing>
              <wp:inline distT="0" distB="0" distL="0" distR="0" wp14:anchorId="245AFBA8" wp14:editId="51751D85">
                <wp:extent cx="629296" cy="836762"/>
                <wp:effectExtent l="0" t="0" r="0" b="1905"/>
                <wp:docPr id="2" name="Picture 2" descr="C:\Users\Jonathan\AppData\Local\Microsoft\Windows\INetCache\Content.Word\AA Reg Con Shield TM RGB-rev-30mm (002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onathan\AppData\Local\Microsoft\Windows\INetCache\Content.Word\AA Reg Con Shield TM RGB-rev-30mm (002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5201" cy="8446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8D058A" w14:textId="77777777" w:rsidR="003C1E54" w:rsidRPr="000C4706" w:rsidRDefault="003C1E54" w:rsidP="000C47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64EC6" w14:textId="77777777" w:rsidR="00F45694" w:rsidRPr="006C3B1E" w:rsidRDefault="00F45694">
      <w:pPr>
        <w:rPr>
          <w:sz w:val="20"/>
          <w:szCs w:val="20"/>
        </w:rPr>
      </w:pPr>
      <w:r w:rsidRPr="006C3B1E">
        <w:rPr>
          <w:sz w:val="20"/>
          <w:szCs w:val="20"/>
        </w:rPr>
        <w:separator/>
      </w:r>
    </w:p>
    <w:p w14:paraId="5038CF8E" w14:textId="77777777" w:rsidR="00F45694" w:rsidRPr="006C3B1E" w:rsidRDefault="00F45694">
      <w:pPr>
        <w:rPr>
          <w:sz w:val="20"/>
          <w:szCs w:val="20"/>
        </w:rPr>
      </w:pPr>
    </w:p>
  </w:footnote>
  <w:footnote w:type="continuationSeparator" w:id="0">
    <w:p w14:paraId="66DF1F5F" w14:textId="77777777" w:rsidR="00F45694" w:rsidRPr="006C3B1E" w:rsidRDefault="00F45694">
      <w:pPr>
        <w:rPr>
          <w:sz w:val="20"/>
          <w:szCs w:val="20"/>
        </w:rPr>
      </w:pPr>
      <w:r w:rsidRPr="006C3B1E">
        <w:rPr>
          <w:sz w:val="20"/>
          <w:szCs w:val="20"/>
        </w:rPr>
        <w:continuationSeparator/>
      </w:r>
    </w:p>
    <w:p w14:paraId="18C35D66" w14:textId="77777777" w:rsidR="00F45694" w:rsidRPr="006C3B1E" w:rsidRDefault="00F45694">
      <w:pPr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957B" w14:textId="77777777" w:rsidR="000C4706" w:rsidRPr="000C4706" w:rsidRDefault="000C4706" w:rsidP="000C4706">
    <w:pPr>
      <w:tabs>
        <w:tab w:val="center" w:pos="4320"/>
        <w:tab w:val="right" w:pos="8640"/>
      </w:tabs>
      <w:jc w:val="right"/>
    </w:pPr>
    <w:r w:rsidRPr="000C4706">
      <w:rPr>
        <w:noProof/>
        <w:lang w:eastAsia="en-GB"/>
      </w:rPr>
      <w:drawing>
        <wp:inline distT="0" distB="0" distL="0" distR="0" wp14:anchorId="4E783D6E" wp14:editId="75D993ED">
          <wp:extent cx="3804285" cy="1285240"/>
          <wp:effectExtent l="0" t="0" r="5715" b="0"/>
          <wp:docPr id="10" name="Picture 10" descr="AC-Logo Lt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-Logo Lt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04285" cy="1285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15508"/>
    <w:multiLevelType w:val="multilevel"/>
    <w:tmpl w:val="9C4488F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08764057"/>
    <w:multiLevelType w:val="hybridMultilevel"/>
    <w:tmpl w:val="1A8A7F58"/>
    <w:lvl w:ilvl="0" w:tplc="07F22416">
      <w:start w:val="1"/>
      <w:numFmt w:val="bullet"/>
      <w:lvlText w:val=""/>
      <w:lvlJc w:val="left"/>
      <w:pPr>
        <w:tabs>
          <w:tab w:val="num" w:pos="720"/>
        </w:tabs>
        <w:ind w:left="680" w:hanging="3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2496A"/>
    <w:multiLevelType w:val="multilevel"/>
    <w:tmpl w:val="4BE042C0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E97A9C"/>
    <w:multiLevelType w:val="multilevel"/>
    <w:tmpl w:val="6DFE42D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16F558AF"/>
    <w:multiLevelType w:val="hybridMultilevel"/>
    <w:tmpl w:val="111CC0D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74CCA"/>
    <w:multiLevelType w:val="hybridMultilevel"/>
    <w:tmpl w:val="6E6A62CC"/>
    <w:lvl w:ilvl="0" w:tplc="D25496AA">
      <w:start w:val="3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3054AA"/>
    <w:multiLevelType w:val="hybridMultilevel"/>
    <w:tmpl w:val="8EF60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329B6"/>
    <w:multiLevelType w:val="multilevel"/>
    <w:tmpl w:val="F002083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9CB1986"/>
    <w:multiLevelType w:val="hybridMultilevel"/>
    <w:tmpl w:val="6D4A0B68"/>
    <w:lvl w:ilvl="0" w:tplc="035079C6">
      <w:start w:val="2"/>
      <w:numFmt w:val="decimal"/>
      <w:lvlText w:val="%1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1E32CDC6">
      <w:numFmt w:val="none"/>
      <w:lvlText w:val=""/>
      <w:lvlJc w:val="left"/>
      <w:pPr>
        <w:tabs>
          <w:tab w:val="num" w:pos="360"/>
        </w:tabs>
      </w:pPr>
    </w:lvl>
    <w:lvl w:ilvl="2" w:tplc="C70229A2">
      <w:numFmt w:val="none"/>
      <w:lvlText w:val=""/>
      <w:lvlJc w:val="left"/>
      <w:pPr>
        <w:tabs>
          <w:tab w:val="num" w:pos="360"/>
        </w:tabs>
      </w:pPr>
    </w:lvl>
    <w:lvl w:ilvl="3" w:tplc="96FCEAA0">
      <w:numFmt w:val="none"/>
      <w:lvlText w:val=""/>
      <w:lvlJc w:val="left"/>
      <w:pPr>
        <w:tabs>
          <w:tab w:val="num" w:pos="360"/>
        </w:tabs>
      </w:pPr>
    </w:lvl>
    <w:lvl w:ilvl="4" w:tplc="BFC68E56">
      <w:numFmt w:val="none"/>
      <w:lvlText w:val=""/>
      <w:lvlJc w:val="left"/>
      <w:pPr>
        <w:tabs>
          <w:tab w:val="num" w:pos="360"/>
        </w:tabs>
      </w:pPr>
    </w:lvl>
    <w:lvl w:ilvl="5" w:tplc="FC888C06">
      <w:numFmt w:val="none"/>
      <w:lvlText w:val=""/>
      <w:lvlJc w:val="left"/>
      <w:pPr>
        <w:tabs>
          <w:tab w:val="num" w:pos="360"/>
        </w:tabs>
      </w:pPr>
    </w:lvl>
    <w:lvl w:ilvl="6" w:tplc="22B4B32E">
      <w:numFmt w:val="none"/>
      <w:lvlText w:val=""/>
      <w:lvlJc w:val="left"/>
      <w:pPr>
        <w:tabs>
          <w:tab w:val="num" w:pos="360"/>
        </w:tabs>
      </w:pPr>
    </w:lvl>
    <w:lvl w:ilvl="7" w:tplc="83468E60">
      <w:numFmt w:val="none"/>
      <w:lvlText w:val=""/>
      <w:lvlJc w:val="left"/>
      <w:pPr>
        <w:tabs>
          <w:tab w:val="num" w:pos="360"/>
        </w:tabs>
      </w:pPr>
    </w:lvl>
    <w:lvl w:ilvl="8" w:tplc="6BF87E4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C2371E5"/>
    <w:multiLevelType w:val="hybridMultilevel"/>
    <w:tmpl w:val="4A807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6A11"/>
    <w:multiLevelType w:val="multilevel"/>
    <w:tmpl w:val="C24EC38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A4B1BD7"/>
    <w:multiLevelType w:val="hybridMultilevel"/>
    <w:tmpl w:val="1B9EE840"/>
    <w:lvl w:ilvl="0" w:tplc="0FD001F2">
      <w:start w:val="1"/>
      <w:numFmt w:val="decimal"/>
      <w:lvlText w:val="%1"/>
      <w:lvlJc w:val="left"/>
      <w:pPr>
        <w:ind w:left="930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D6435"/>
    <w:multiLevelType w:val="hybridMultilevel"/>
    <w:tmpl w:val="20363150"/>
    <w:lvl w:ilvl="0" w:tplc="07F22416">
      <w:start w:val="1"/>
      <w:numFmt w:val="bullet"/>
      <w:lvlText w:val=""/>
      <w:lvlJc w:val="left"/>
      <w:pPr>
        <w:tabs>
          <w:tab w:val="num" w:pos="720"/>
        </w:tabs>
        <w:ind w:left="680" w:hanging="3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67C81"/>
    <w:multiLevelType w:val="multilevel"/>
    <w:tmpl w:val="78C800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8F2222B"/>
    <w:multiLevelType w:val="multilevel"/>
    <w:tmpl w:val="0EEE3DF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EC760D8"/>
    <w:multiLevelType w:val="hybridMultilevel"/>
    <w:tmpl w:val="FD8444B4"/>
    <w:lvl w:ilvl="0" w:tplc="07F22416">
      <w:start w:val="1"/>
      <w:numFmt w:val="bullet"/>
      <w:lvlText w:val=""/>
      <w:lvlJc w:val="left"/>
      <w:pPr>
        <w:tabs>
          <w:tab w:val="num" w:pos="720"/>
        </w:tabs>
        <w:ind w:left="680" w:hanging="3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E65CAE"/>
    <w:multiLevelType w:val="hybridMultilevel"/>
    <w:tmpl w:val="060448B8"/>
    <w:lvl w:ilvl="0" w:tplc="4F028EBA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A349D4"/>
    <w:multiLevelType w:val="multilevel"/>
    <w:tmpl w:val="FD8444B4"/>
    <w:lvl w:ilvl="0">
      <w:start w:val="1"/>
      <w:numFmt w:val="bullet"/>
      <w:lvlText w:val=""/>
      <w:lvlJc w:val="left"/>
      <w:pPr>
        <w:tabs>
          <w:tab w:val="num" w:pos="720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A2592"/>
    <w:multiLevelType w:val="multilevel"/>
    <w:tmpl w:val="11265B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5AB55C5"/>
    <w:multiLevelType w:val="multilevel"/>
    <w:tmpl w:val="6BAAD8B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F42ACB"/>
    <w:multiLevelType w:val="hybridMultilevel"/>
    <w:tmpl w:val="C54EDAEE"/>
    <w:lvl w:ilvl="0" w:tplc="50E0222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44B42"/>
    <w:multiLevelType w:val="multilevel"/>
    <w:tmpl w:val="E9A897A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BBA49A3"/>
    <w:multiLevelType w:val="multilevel"/>
    <w:tmpl w:val="5D3AE9C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10E2224"/>
    <w:multiLevelType w:val="multilevel"/>
    <w:tmpl w:val="4B48A1A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781002D"/>
    <w:multiLevelType w:val="multilevel"/>
    <w:tmpl w:val="E70A2A4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5" w15:restartNumberingAfterBreak="0">
    <w:nsid w:val="72447B75"/>
    <w:multiLevelType w:val="multilevel"/>
    <w:tmpl w:val="2BFCB8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E5F64DA"/>
    <w:multiLevelType w:val="hybridMultilevel"/>
    <w:tmpl w:val="EA044732"/>
    <w:lvl w:ilvl="0" w:tplc="A2E00220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2978349">
    <w:abstractNumId w:val="26"/>
  </w:num>
  <w:num w:numId="2" w16cid:durableId="2064522239">
    <w:abstractNumId w:val="2"/>
  </w:num>
  <w:num w:numId="3" w16cid:durableId="411852876">
    <w:abstractNumId w:val="24"/>
  </w:num>
  <w:num w:numId="4" w16cid:durableId="1543244259">
    <w:abstractNumId w:val="8"/>
  </w:num>
  <w:num w:numId="5" w16cid:durableId="824397644">
    <w:abstractNumId w:val="0"/>
  </w:num>
  <w:num w:numId="6" w16cid:durableId="828400242">
    <w:abstractNumId w:val="22"/>
  </w:num>
  <w:num w:numId="7" w16cid:durableId="909384634">
    <w:abstractNumId w:val="18"/>
  </w:num>
  <w:num w:numId="8" w16cid:durableId="514462338">
    <w:abstractNumId w:val="19"/>
  </w:num>
  <w:num w:numId="9" w16cid:durableId="398476458">
    <w:abstractNumId w:val="14"/>
  </w:num>
  <w:num w:numId="10" w16cid:durableId="105001352">
    <w:abstractNumId w:val="5"/>
  </w:num>
  <w:num w:numId="11" w16cid:durableId="725295733">
    <w:abstractNumId w:val="23"/>
  </w:num>
  <w:num w:numId="12" w16cid:durableId="286932985">
    <w:abstractNumId w:val="16"/>
  </w:num>
  <w:num w:numId="13" w16cid:durableId="545794502">
    <w:abstractNumId w:val="3"/>
  </w:num>
  <w:num w:numId="14" w16cid:durableId="866722211">
    <w:abstractNumId w:val="7"/>
  </w:num>
  <w:num w:numId="15" w16cid:durableId="458114162">
    <w:abstractNumId w:val="21"/>
  </w:num>
  <w:num w:numId="16" w16cid:durableId="1322807604">
    <w:abstractNumId w:val="10"/>
  </w:num>
  <w:num w:numId="17" w16cid:durableId="356201977">
    <w:abstractNumId w:val="25"/>
  </w:num>
  <w:num w:numId="18" w16cid:durableId="95685176">
    <w:abstractNumId w:val="20"/>
  </w:num>
  <w:num w:numId="19" w16cid:durableId="1102644876">
    <w:abstractNumId w:val="13"/>
  </w:num>
  <w:num w:numId="20" w16cid:durableId="1328557012">
    <w:abstractNumId w:val="1"/>
  </w:num>
  <w:num w:numId="21" w16cid:durableId="881405972">
    <w:abstractNumId w:val="12"/>
  </w:num>
  <w:num w:numId="22" w16cid:durableId="191965693">
    <w:abstractNumId w:val="15"/>
  </w:num>
  <w:num w:numId="23" w16cid:durableId="952789397">
    <w:abstractNumId w:val="17"/>
  </w:num>
  <w:num w:numId="24" w16cid:durableId="1465076850">
    <w:abstractNumId w:val="4"/>
  </w:num>
  <w:num w:numId="25" w16cid:durableId="755709960">
    <w:abstractNumId w:val="6"/>
  </w:num>
  <w:num w:numId="26" w16cid:durableId="1150512537">
    <w:abstractNumId w:val="9"/>
  </w:num>
  <w:num w:numId="27" w16cid:durableId="10000433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98B"/>
    <w:rsid w:val="00001135"/>
    <w:rsid w:val="00006F68"/>
    <w:rsid w:val="000075BA"/>
    <w:rsid w:val="000101E4"/>
    <w:rsid w:val="000106E8"/>
    <w:rsid w:val="00011985"/>
    <w:rsid w:val="000128F3"/>
    <w:rsid w:val="0001557F"/>
    <w:rsid w:val="00015841"/>
    <w:rsid w:val="00017620"/>
    <w:rsid w:val="00022120"/>
    <w:rsid w:val="00023501"/>
    <w:rsid w:val="00027D61"/>
    <w:rsid w:val="0003053D"/>
    <w:rsid w:val="00030CEE"/>
    <w:rsid w:val="00030E0D"/>
    <w:rsid w:val="00036BB1"/>
    <w:rsid w:val="0004235A"/>
    <w:rsid w:val="00043017"/>
    <w:rsid w:val="00045A3C"/>
    <w:rsid w:val="00053712"/>
    <w:rsid w:val="00072523"/>
    <w:rsid w:val="000811EC"/>
    <w:rsid w:val="00090646"/>
    <w:rsid w:val="00091ACF"/>
    <w:rsid w:val="0009340C"/>
    <w:rsid w:val="00094AF2"/>
    <w:rsid w:val="000A1710"/>
    <w:rsid w:val="000A1DF9"/>
    <w:rsid w:val="000A1E72"/>
    <w:rsid w:val="000A6A55"/>
    <w:rsid w:val="000B1982"/>
    <w:rsid w:val="000B1C73"/>
    <w:rsid w:val="000B4B77"/>
    <w:rsid w:val="000C3F75"/>
    <w:rsid w:val="000C4706"/>
    <w:rsid w:val="000C532A"/>
    <w:rsid w:val="000D006B"/>
    <w:rsid w:val="000D3A7D"/>
    <w:rsid w:val="000D4602"/>
    <w:rsid w:val="000E6642"/>
    <w:rsid w:val="000E6ADD"/>
    <w:rsid w:val="000E7F8C"/>
    <w:rsid w:val="000F3015"/>
    <w:rsid w:val="000F44F6"/>
    <w:rsid w:val="000F475F"/>
    <w:rsid w:val="000F622D"/>
    <w:rsid w:val="000F7CE7"/>
    <w:rsid w:val="00101590"/>
    <w:rsid w:val="001061F1"/>
    <w:rsid w:val="00106BCF"/>
    <w:rsid w:val="00107A03"/>
    <w:rsid w:val="00112992"/>
    <w:rsid w:val="00112B95"/>
    <w:rsid w:val="001144B5"/>
    <w:rsid w:val="00114E8F"/>
    <w:rsid w:val="00116AB1"/>
    <w:rsid w:val="0011740F"/>
    <w:rsid w:val="00117C5E"/>
    <w:rsid w:val="00120D19"/>
    <w:rsid w:val="00120D3F"/>
    <w:rsid w:val="00124AA0"/>
    <w:rsid w:val="00130FDE"/>
    <w:rsid w:val="00131BDD"/>
    <w:rsid w:val="00133543"/>
    <w:rsid w:val="00143272"/>
    <w:rsid w:val="001440E7"/>
    <w:rsid w:val="001500BB"/>
    <w:rsid w:val="00152538"/>
    <w:rsid w:val="00154667"/>
    <w:rsid w:val="00157CCA"/>
    <w:rsid w:val="001618D7"/>
    <w:rsid w:val="00161AFA"/>
    <w:rsid w:val="00163B48"/>
    <w:rsid w:val="001640B2"/>
    <w:rsid w:val="001738E7"/>
    <w:rsid w:val="001742EF"/>
    <w:rsid w:val="00180C54"/>
    <w:rsid w:val="00187D9F"/>
    <w:rsid w:val="00190290"/>
    <w:rsid w:val="00190295"/>
    <w:rsid w:val="001911F5"/>
    <w:rsid w:val="00196B7F"/>
    <w:rsid w:val="001A06FB"/>
    <w:rsid w:val="001A7E4E"/>
    <w:rsid w:val="001B0C82"/>
    <w:rsid w:val="001B2A96"/>
    <w:rsid w:val="001B6610"/>
    <w:rsid w:val="001B75E3"/>
    <w:rsid w:val="001C1789"/>
    <w:rsid w:val="001C1E8D"/>
    <w:rsid w:val="001C2F20"/>
    <w:rsid w:val="001C7225"/>
    <w:rsid w:val="001D6C40"/>
    <w:rsid w:val="001E1669"/>
    <w:rsid w:val="001E1D46"/>
    <w:rsid w:val="001E4A04"/>
    <w:rsid w:val="001E7876"/>
    <w:rsid w:val="001F1955"/>
    <w:rsid w:val="001F25F4"/>
    <w:rsid w:val="001F6C12"/>
    <w:rsid w:val="001F6EE7"/>
    <w:rsid w:val="00203BAF"/>
    <w:rsid w:val="00214510"/>
    <w:rsid w:val="00216699"/>
    <w:rsid w:val="0021685F"/>
    <w:rsid w:val="0021795B"/>
    <w:rsid w:val="002249EA"/>
    <w:rsid w:val="00224F37"/>
    <w:rsid w:val="00225A54"/>
    <w:rsid w:val="00226487"/>
    <w:rsid w:val="0022699A"/>
    <w:rsid w:val="00234E98"/>
    <w:rsid w:val="0023586B"/>
    <w:rsid w:val="00237B5B"/>
    <w:rsid w:val="00245B9B"/>
    <w:rsid w:val="002463FF"/>
    <w:rsid w:val="00247521"/>
    <w:rsid w:val="00253E2E"/>
    <w:rsid w:val="002545DB"/>
    <w:rsid w:val="002562EE"/>
    <w:rsid w:val="00260816"/>
    <w:rsid w:val="002635AB"/>
    <w:rsid w:val="00271F24"/>
    <w:rsid w:val="00275518"/>
    <w:rsid w:val="002769F2"/>
    <w:rsid w:val="00282C1E"/>
    <w:rsid w:val="00287AFD"/>
    <w:rsid w:val="00292AAF"/>
    <w:rsid w:val="002A2D04"/>
    <w:rsid w:val="002B03C8"/>
    <w:rsid w:val="002B1B83"/>
    <w:rsid w:val="002B1D0A"/>
    <w:rsid w:val="002B4647"/>
    <w:rsid w:val="002B7E6E"/>
    <w:rsid w:val="002C297B"/>
    <w:rsid w:val="002C7142"/>
    <w:rsid w:val="002C74BA"/>
    <w:rsid w:val="002C7B44"/>
    <w:rsid w:val="002D3BE0"/>
    <w:rsid w:val="002D64D2"/>
    <w:rsid w:val="002E3806"/>
    <w:rsid w:val="002F2838"/>
    <w:rsid w:val="002F34ED"/>
    <w:rsid w:val="002F66B3"/>
    <w:rsid w:val="002F7599"/>
    <w:rsid w:val="00300298"/>
    <w:rsid w:val="00303A5E"/>
    <w:rsid w:val="0030488A"/>
    <w:rsid w:val="00305F2A"/>
    <w:rsid w:val="003206D4"/>
    <w:rsid w:val="00323812"/>
    <w:rsid w:val="00324EF2"/>
    <w:rsid w:val="00325152"/>
    <w:rsid w:val="00330575"/>
    <w:rsid w:val="00330A92"/>
    <w:rsid w:val="003310C4"/>
    <w:rsid w:val="0033324A"/>
    <w:rsid w:val="00333E36"/>
    <w:rsid w:val="003349DD"/>
    <w:rsid w:val="00334A60"/>
    <w:rsid w:val="00335ABB"/>
    <w:rsid w:val="003430C1"/>
    <w:rsid w:val="00347907"/>
    <w:rsid w:val="00347D12"/>
    <w:rsid w:val="0036426A"/>
    <w:rsid w:val="003656C4"/>
    <w:rsid w:val="00372820"/>
    <w:rsid w:val="00376571"/>
    <w:rsid w:val="003811BE"/>
    <w:rsid w:val="0038650B"/>
    <w:rsid w:val="003905C8"/>
    <w:rsid w:val="003A27F1"/>
    <w:rsid w:val="003A30A4"/>
    <w:rsid w:val="003A39F7"/>
    <w:rsid w:val="003A3E8E"/>
    <w:rsid w:val="003B7234"/>
    <w:rsid w:val="003C1E54"/>
    <w:rsid w:val="003C3B41"/>
    <w:rsid w:val="003C3E66"/>
    <w:rsid w:val="003C4CA9"/>
    <w:rsid w:val="003C4FF2"/>
    <w:rsid w:val="003D0032"/>
    <w:rsid w:val="003E1454"/>
    <w:rsid w:val="003E2D9B"/>
    <w:rsid w:val="003E67A0"/>
    <w:rsid w:val="003F2F40"/>
    <w:rsid w:val="003F59E2"/>
    <w:rsid w:val="003F6171"/>
    <w:rsid w:val="00400DCB"/>
    <w:rsid w:val="0040283E"/>
    <w:rsid w:val="00403CF6"/>
    <w:rsid w:val="00405FB8"/>
    <w:rsid w:val="00406E74"/>
    <w:rsid w:val="00411684"/>
    <w:rsid w:val="00412621"/>
    <w:rsid w:val="004140FF"/>
    <w:rsid w:val="0041545D"/>
    <w:rsid w:val="00420EDA"/>
    <w:rsid w:val="00421B81"/>
    <w:rsid w:val="00436810"/>
    <w:rsid w:val="004400A7"/>
    <w:rsid w:val="00440C6C"/>
    <w:rsid w:val="00440EF0"/>
    <w:rsid w:val="00441D80"/>
    <w:rsid w:val="00444726"/>
    <w:rsid w:val="00446D17"/>
    <w:rsid w:val="00452380"/>
    <w:rsid w:val="00453A0C"/>
    <w:rsid w:val="00453D7B"/>
    <w:rsid w:val="00456C94"/>
    <w:rsid w:val="00461FC5"/>
    <w:rsid w:val="00465B37"/>
    <w:rsid w:val="00466FF6"/>
    <w:rsid w:val="004702B4"/>
    <w:rsid w:val="00473106"/>
    <w:rsid w:val="004745A4"/>
    <w:rsid w:val="00475DB3"/>
    <w:rsid w:val="00477673"/>
    <w:rsid w:val="00481B79"/>
    <w:rsid w:val="00482DA4"/>
    <w:rsid w:val="00485FDC"/>
    <w:rsid w:val="00487EE6"/>
    <w:rsid w:val="0049219C"/>
    <w:rsid w:val="004925A0"/>
    <w:rsid w:val="004933CD"/>
    <w:rsid w:val="00494D1E"/>
    <w:rsid w:val="0049595B"/>
    <w:rsid w:val="004A3E0E"/>
    <w:rsid w:val="004A50A4"/>
    <w:rsid w:val="004A5B88"/>
    <w:rsid w:val="004B2F6B"/>
    <w:rsid w:val="004B6F87"/>
    <w:rsid w:val="004C1E8C"/>
    <w:rsid w:val="004C3880"/>
    <w:rsid w:val="004D736E"/>
    <w:rsid w:val="004D7487"/>
    <w:rsid w:val="004E3DB8"/>
    <w:rsid w:val="004E515B"/>
    <w:rsid w:val="004E6124"/>
    <w:rsid w:val="004E69F3"/>
    <w:rsid w:val="004F06A2"/>
    <w:rsid w:val="004F7216"/>
    <w:rsid w:val="00500878"/>
    <w:rsid w:val="005066EB"/>
    <w:rsid w:val="0050742D"/>
    <w:rsid w:val="0050745D"/>
    <w:rsid w:val="005127DB"/>
    <w:rsid w:val="005245AC"/>
    <w:rsid w:val="00533A98"/>
    <w:rsid w:val="00540DE7"/>
    <w:rsid w:val="00545CFD"/>
    <w:rsid w:val="0055060A"/>
    <w:rsid w:val="00552841"/>
    <w:rsid w:val="00554AB1"/>
    <w:rsid w:val="00554E6F"/>
    <w:rsid w:val="005563DC"/>
    <w:rsid w:val="00562F21"/>
    <w:rsid w:val="00565910"/>
    <w:rsid w:val="005738E0"/>
    <w:rsid w:val="005768F1"/>
    <w:rsid w:val="00577A5D"/>
    <w:rsid w:val="00583C40"/>
    <w:rsid w:val="00586B24"/>
    <w:rsid w:val="005931AE"/>
    <w:rsid w:val="005952BD"/>
    <w:rsid w:val="005A003A"/>
    <w:rsid w:val="005A6661"/>
    <w:rsid w:val="005A7039"/>
    <w:rsid w:val="005B1180"/>
    <w:rsid w:val="005B3655"/>
    <w:rsid w:val="005B7007"/>
    <w:rsid w:val="005C0713"/>
    <w:rsid w:val="005C5EA2"/>
    <w:rsid w:val="005C73F9"/>
    <w:rsid w:val="005C7E26"/>
    <w:rsid w:val="005D0D5C"/>
    <w:rsid w:val="005D6D82"/>
    <w:rsid w:val="005E0502"/>
    <w:rsid w:val="005E085F"/>
    <w:rsid w:val="005E27A6"/>
    <w:rsid w:val="005E7713"/>
    <w:rsid w:val="005F0D3C"/>
    <w:rsid w:val="005F3F29"/>
    <w:rsid w:val="005F42B9"/>
    <w:rsid w:val="005F51C4"/>
    <w:rsid w:val="005F5B30"/>
    <w:rsid w:val="005F6CA6"/>
    <w:rsid w:val="005F7885"/>
    <w:rsid w:val="006022FC"/>
    <w:rsid w:val="00612DFE"/>
    <w:rsid w:val="006138B9"/>
    <w:rsid w:val="006140A2"/>
    <w:rsid w:val="006143E7"/>
    <w:rsid w:val="00616E3B"/>
    <w:rsid w:val="00617762"/>
    <w:rsid w:val="00617B16"/>
    <w:rsid w:val="006202BB"/>
    <w:rsid w:val="006228B5"/>
    <w:rsid w:val="00624675"/>
    <w:rsid w:val="00626A42"/>
    <w:rsid w:val="00642D8B"/>
    <w:rsid w:val="006434D6"/>
    <w:rsid w:val="00643864"/>
    <w:rsid w:val="00650274"/>
    <w:rsid w:val="006507FE"/>
    <w:rsid w:val="00650991"/>
    <w:rsid w:val="00651DE3"/>
    <w:rsid w:val="00655C15"/>
    <w:rsid w:val="00656607"/>
    <w:rsid w:val="0066124B"/>
    <w:rsid w:val="006619FF"/>
    <w:rsid w:val="006632A0"/>
    <w:rsid w:val="00667DDE"/>
    <w:rsid w:val="00670290"/>
    <w:rsid w:val="00672A52"/>
    <w:rsid w:val="00674B6A"/>
    <w:rsid w:val="006769D7"/>
    <w:rsid w:val="00681495"/>
    <w:rsid w:val="00681CA9"/>
    <w:rsid w:val="0068202E"/>
    <w:rsid w:val="006821E6"/>
    <w:rsid w:val="00687734"/>
    <w:rsid w:val="0069253C"/>
    <w:rsid w:val="00693468"/>
    <w:rsid w:val="00695C5F"/>
    <w:rsid w:val="006A415C"/>
    <w:rsid w:val="006A6782"/>
    <w:rsid w:val="006A77B6"/>
    <w:rsid w:val="006B08D1"/>
    <w:rsid w:val="006B0EE9"/>
    <w:rsid w:val="006B4F80"/>
    <w:rsid w:val="006B5A02"/>
    <w:rsid w:val="006C0BB4"/>
    <w:rsid w:val="006C211E"/>
    <w:rsid w:val="006C3B1E"/>
    <w:rsid w:val="006C59B5"/>
    <w:rsid w:val="006C72AC"/>
    <w:rsid w:val="006C795E"/>
    <w:rsid w:val="006D007D"/>
    <w:rsid w:val="006D0C18"/>
    <w:rsid w:val="006D702A"/>
    <w:rsid w:val="006D7BC0"/>
    <w:rsid w:val="006D7FC2"/>
    <w:rsid w:val="006E3220"/>
    <w:rsid w:val="006F06CA"/>
    <w:rsid w:val="006F4555"/>
    <w:rsid w:val="006F698D"/>
    <w:rsid w:val="006F76FA"/>
    <w:rsid w:val="0070057C"/>
    <w:rsid w:val="007039C7"/>
    <w:rsid w:val="007042D3"/>
    <w:rsid w:val="00706415"/>
    <w:rsid w:val="00706C8F"/>
    <w:rsid w:val="007107F4"/>
    <w:rsid w:val="007112DC"/>
    <w:rsid w:val="0071260D"/>
    <w:rsid w:val="007143BA"/>
    <w:rsid w:val="00716B22"/>
    <w:rsid w:val="007230A4"/>
    <w:rsid w:val="0072362A"/>
    <w:rsid w:val="00723F93"/>
    <w:rsid w:val="00727829"/>
    <w:rsid w:val="00727ADE"/>
    <w:rsid w:val="00733E12"/>
    <w:rsid w:val="007347BA"/>
    <w:rsid w:val="00734897"/>
    <w:rsid w:val="00734C83"/>
    <w:rsid w:val="00736637"/>
    <w:rsid w:val="007366F9"/>
    <w:rsid w:val="007415E0"/>
    <w:rsid w:val="0074300B"/>
    <w:rsid w:val="007543D3"/>
    <w:rsid w:val="007604E0"/>
    <w:rsid w:val="007647F3"/>
    <w:rsid w:val="00772893"/>
    <w:rsid w:val="00777EC3"/>
    <w:rsid w:val="0078198D"/>
    <w:rsid w:val="00782FB9"/>
    <w:rsid w:val="00785DA9"/>
    <w:rsid w:val="00792E21"/>
    <w:rsid w:val="0079440E"/>
    <w:rsid w:val="007A1E55"/>
    <w:rsid w:val="007A2A98"/>
    <w:rsid w:val="007A2E82"/>
    <w:rsid w:val="007A7896"/>
    <w:rsid w:val="007A7DFA"/>
    <w:rsid w:val="007B25FE"/>
    <w:rsid w:val="007B5A52"/>
    <w:rsid w:val="007C065A"/>
    <w:rsid w:val="007C1809"/>
    <w:rsid w:val="007C2FA4"/>
    <w:rsid w:val="007C3A1E"/>
    <w:rsid w:val="007D12E0"/>
    <w:rsid w:val="007E4E02"/>
    <w:rsid w:val="007E5BD0"/>
    <w:rsid w:val="007F139B"/>
    <w:rsid w:val="007F37AB"/>
    <w:rsid w:val="00802437"/>
    <w:rsid w:val="008051E6"/>
    <w:rsid w:val="00806B1E"/>
    <w:rsid w:val="00810DFB"/>
    <w:rsid w:val="00811B2D"/>
    <w:rsid w:val="008158AA"/>
    <w:rsid w:val="00816D27"/>
    <w:rsid w:val="00820540"/>
    <w:rsid w:val="00825A38"/>
    <w:rsid w:val="00826568"/>
    <w:rsid w:val="00827B48"/>
    <w:rsid w:val="00827C23"/>
    <w:rsid w:val="0083262C"/>
    <w:rsid w:val="008348D0"/>
    <w:rsid w:val="008404A3"/>
    <w:rsid w:val="00842E94"/>
    <w:rsid w:val="008432FE"/>
    <w:rsid w:val="00845D35"/>
    <w:rsid w:val="008524C6"/>
    <w:rsid w:val="0085581A"/>
    <w:rsid w:val="00860BA4"/>
    <w:rsid w:val="00860D47"/>
    <w:rsid w:val="00866E3D"/>
    <w:rsid w:val="008702FA"/>
    <w:rsid w:val="0087146F"/>
    <w:rsid w:val="00871A0C"/>
    <w:rsid w:val="00873F14"/>
    <w:rsid w:val="0087449F"/>
    <w:rsid w:val="00881337"/>
    <w:rsid w:val="00891EFA"/>
    <w:rsid w:val="008952BC"/>
    <w:rsid w:val="008A113E"/>
    <w:rsid w:val="008B1B5C"/>
    <w:rsid w:val="008B4102"/>
    <w:rsid w:val="008B6FA8"/>
    <w:rsid w:val="008C3257"/>
    <w:rsid w:val="008C4E1B"/>
    <w:rsid w:val="008C55D9"/>
    <w:rsid w:val="008C5C36"/>
    <w:rsid w:val="008C692D"/>
    <w:rsid w:val="008C6AC6"/>
    <w:rsid w:val="008D649A"/>
    <w:rsid w:val="008D7344"/>
    <w:rsid w:val="008E6AD4"/>
    <w:rsid w:val="008E7477"/>
    <w:rsid w:val="008F09E5"/>
    <w:rsid w:val="008F3F76"/>
    <w:rsid w:val="008F5B46"/>
    <w:rsid w:val="00900412"/>
    <w:rsid w:val="0090294B"/>
    <w:rsid w:val="0090313D"/>
    <w:rsid w:val="0091055E"/>
    <w:rsid w:val="00911307"/>
    <w:rsid w:val="00915641"/>
    <w:rsid w:val="009241A1"/>
    <w:rsid w:val="00925BC1"/>
    <w:rsid w:val="009313E9"/>
    <w:rsid w:val="00933C86"/>
    <w:rsid w:val="00942404"/>
    <w:rsid w:val="0094667C"/>
    <w:rsid w:val="009512C1"/>
    <w:rsid w:val="00955CE8"/>
    <w:rsid w:val="00956C4C"/>
    <w:rsid w:val="009603AD"/>
    <w:rsid w:val="00962AEC"/>
    <w:rsid w:val="00962E8D"/>
    <w:rsid w:val="00967834"/>
    <w:rsid w:val="00974563"/>
    <w:rsid w:val="009749B1"/>
    <w:rsid w:val="00977519"/>
    <w:rsid w:val="00987764"/>
    <w:rsid w:val="00992542"/>
    <w:rsid w:val="00992BC0"/>
    <w:rsid w:val="00995430"/>
    <w:rsid w:val="0099798B"/>
    <w:rsid w:val="009A08AB"/>
    <w:rsid w:val="009A3607"/>
    <w:rsid w:val="009B3A28"/>
    <w:rsid w:val="009B761B"/>
    <w:rsid w:val="009C0028"/>
    <w:rsid w:val="009C5E31"/>
    <w:rsid w:val="009D23FA"/>
    <w:rsid w:val="009D402A"/>
    <w:rsid w:val="009D483E"/>
    <w:rsid w:val="009D604A"/>
    <w:rsid w:val="009E0179"/>
    <w:rsid w:val="009E03A3"/>
    <w:rsid w:val="009E03DD"/>
    <w:rsid w:val="009E115D"/>
    <w:rsid w:val="009E5868"/>
    <w:rsid w:val="009E6424"/>
    <w:rsid w:val="009F28F5"/>
    <w:rsid w:val="00A01CF3"/>
    <w:rsid w:val="00A05D0C"/>
    <w:rsid w:val="00A0708B"/>
    <w:rsid w:val="00A0727D"/>
    <w:rsid w:val="00A0782B"/>
    <w:rsid w:val="00A1076C"/>
    <w:rsid w:val="00A129A3"/>
    <w:rsid w:val="00A14DA6"/>
    <w:rsid w:val="00A223B0"/>
    <w:rsid w:val="00A243CB"/>
    <w:rsid w:val="00A252B8"/>
    <w:rsid w:val="00A257AB"/>
    <w:rsid w:val="00A26134"/>
    <w:rsid w:val="00A30E21"/>
    <w:rsid w:val="00A33D4C"/>
    <w:rsid w:val="00A346F0"/>
    <w:rsid w:val="00A37B26"/>
    <w:rsid w:val="00A37F06"/>
    <w:rsid w:val="00A4105C"/>
    <w:rsid w:val="00A46AD7"/>
    <w:rsid w:val="00A47B65"/>
    <w:rsid w:val="00A51354"/>
    <w:rsid w:val="00A52F4A"/>
    <w:rsid w:val="00A54349"/>
    <w:rsid w:val="00A55CE3"/>
    <w:rsid w:val="00A610A3"/>
    <w:rsid w:val="00A6143B"/>
    <w:rsid w:val="00A71097"/>
    <w:rsid w:val="00A73C89"/>
    <w:rsid w:val="00A77F52"/>
    <w:rsid w:val="00A853CB"/>
    <w:rsid w:val="00A86689"/>
    <w:rsid w:val="00A874D0"/>
    <w:rsid w:val="00A90068"/>
    <w:rsid w:val="00A94997"/>
    <w:rsid w:val="00A95EFD"/>
    <w:rsid w:val="00AA095A"/>
    <w:rsid w:val="00AA17E9"/>
    <w:rsid w:val="00AB0411"/>
    <w:rsid w:val="00AB2830"/>
    <w:rsid w:val="00AB5220"/>
    <w:rsid w:val="00AB65DE"/>
    <w:rsid w:val="00AB7FF9"/>
    <w:rsid w:val="00AC06E8"/>
    <w:rsid w:val="00AC4CC0"/>
    <w:rsid w:val="00AD2BE5"/>
    <w:rsid w:val="00AD71EC"/>
    <w:rsid w:val="00AD7391"/>
    <w:rsid w:val="00AE0EAB"/>
    <w:rsid w:val="00AE2D80"/>
    <w:rsid w:val="00AE44BE"/>
    <w:rsid w:val="00AE7435"/>
    <w:rsid w:val="00AF2177"/>
    <w:rsid w:val="00AF35C9"/>
    <w:rsid w:val="00AF4315"/>
    <w:rsid w:val="00AF4F24"/>
    <w:rsid w:val="00AF7C90"/>
    <w:rsid w:val="00B00DC1"/>
    <w:rsid w:val="00B11CD0"/>
    <w:rsid w:val="00B14F0E"/>
    <w:rsid w:val="00B17E08"/>
    <w:rsid w:val="00B20C81"/>
    <w:rsid w:val="00B21232"/>
    <w:rsid w:val="00B24D6F"/>
    <w:rsid w:val="00B24F6C"/>
    <w:rsid w:val="00B25474"/>
    <w:rsid w:val="00B34CAA"/>
    <w:rsid w:val="00B36D05"/>
    <w:rsid w:val="00B36E86"/>
    <w:rsid w:val="00B4390A"/>
    <w:rsid w:val="00B44A3D"/>
    <w:rsid w:val="00B505FC"/>
    <w:rsid w:val="00B640CE"/>
    <w:rsid w:val="00B645FC"/>
    <w:rsid w:val="00B651C5"/>
    <w:rsid w:val="00B667C3"/>
    <w:rsid w:val="00B70C41"/>
    <w:rsid w:val="00B71427"/>
    <w:rsid w:val="00B71D95"/>
    <w:rsid w:val="00B744A9"/>
    <w:rsid w:val="00B77BF1"/>
    <w:rsid w:val="00B80B63"/>
    <w:rsid w:val="00B82F0C"/>
    <w:rsid w:val="00B833E9"/>
    <w:rsid w:val="00B84FB6"/>
    <w:rsid w:val="00B86E16"/>
    <w:rsid w:val="00B93657"/>
    <w:rsid w:val="00B9393C"/>
    <w:rsid w:val="00B94E7E"/>
    <w:rsid w:val="00B95F08"/>
    <w:rsid w:val="00B9743F"/>
    <w:rsid w:val="00BA117E"/>
    <w:rsid w:val="00BA2913"/>
    <w:rsid w:val="00BA3E2B"/>
    <w:rsid w:val="00BA568D"/>
    <w:rsid w:val="00BA6321"/>
    <w:rsid w:val="00BA6AA7"/>
    <w:rsid w:val="00BA7C13"/>
    <w:rsid w:val="00BB1693"/>
    <w:rsid w:val="00BB2CD1"/>
    <w:rsid w:val="00BB7110"/>
    <w:rsid w:val="00BC2111"/>
    <w:rsid w:val="00BC4DD5"/>
    <w:rsid w:val="00BD612C"/>
    <w:rsid w:val="00BE236E"/>
    <w:rsid w:val="00BF5777"/>
    <w:rsid w:val="00BF61AC"/>
    <w:rsid w:val="00C02B17"/>
    <w:rsid w:val="00C03476"/>
    <w:rsid w:val="00C20E6E"/>
    <w:rsid w:val="00C21119"/>
    <w:rsid w:val="00C22BF4"/>
    <w:rsid w:val="00C23353"/>
    <w:rsid w:val="00C26AED"/>
    <w:rsid w:val="00C3247D"/>
    <w:rsid w:val="00C32686"/>
    <w:rsid w:val="00C344A4"/>
    <w:rsid w:val="00C35520"/>
    <w:rsid w:val="00C37673"/>
    <w:rsid w:val="00C416A6"/>
    <w:rsid w:val="00C429DA"/>
    <w:rsid w:val="00C4515D"/>
    <w:rsid w:val="00C4777E"/>
    <w:rsid w:val="00C603D2"/>
    <w:rsid w:val="00C6081F"/>
    <w:rsid w:val="00C61D35"/>
    <w:rsid w:val="00C61EE4"/>
    <w:rsid w:val="00C64239"/>
    <w:rsid w:val="00C67B45"/>
    <w:rsid w:val="00C756CE"/>
    <w:rsid w:val="00C81EB0"/>
    <w:rsid w:val="00C8257A"/>
    <w:rsid w:val="00C90ED9"/>
    <w:rsid w:val="00C9390D"/>
    <w:rsid w:val="00C94458"/>
    <w:rsid w:val="00C94F38"/>
    <w:rsid w:val="00CA00C0"/>
    <w:rsid w:val="00CA1CFE"/>
    <w:rsid w:val="00CA47EB"/>
    <w:rsid w:val="00CA51B7"/>
    <w:rsid w:val="00CA5459"/>
    <w:rsid w:val="00CB1B2B"/>
    <w:rsid w:val="00CB2096"/>
    <w:rsid w:val="00CB27D6"/>
    <w:rsid w:val="00CB478A"/>
    <w:rsid w:val="00CB57EE"/>
    <w:rsid w:val="00CD579E"/>
    <w:rsid w:val="00CD59E1"/>
    <w:rsid w:val="00CE0847"/>
    <w:rsid w:val="00CE0C53"/>
    <w:rsid w:val="00CE4A1E"/>
    <w:rsid w:val="00CF30F7"/>
    <w:rsid w:val="00CF4589"/>
    <w:rsid w:val="00CF4FCC"/>
    <w:rsid w:val="00D00576"/>
    <w:rsid w:val="00D01E22"/>
    <w:rsid w:val="00D05641"/>
    <w:rsid w:val="00D057E0"/>
    <w:rsid w:val="00D121FC"/>
    <w:rsid w:val="00D1518A"/>
    <w:rsid w:val="00D16311"/>
    <w:rsid w:val="00D21EC1"/>
    <w:rsid w:val="00D22125"/>
    <w:rsid w:val="00D37FD0"/>
    <w:rsid w:val="00D42832"/>
    <w:rsid w:val="00D47072"/>
    <w:rsid w:val="00D4745F"/>
    <w:rsid w:val="00D477AF"/>
    <w:rsid w:val="00D51B65"/>
    <w:rsid w:val="00D54BB7"/>
    <w:rsid w:val="00D54CA7"/>
    <w:rsid w:val="00D55AC0"/>
    <w:rsid w:val="00D61B94"/>
    <w:rsid w:val="00D641D1"/>
    <w:rsid w:val="00D6728E"/>
    <w:rsid w:val="00D67A18"/>
    <w:rsid w:val="00D77B98"/>
    <w:rsid w:val="00D8540B"/>
    <w:rsid w:val="00D86C70"/>
    <w:rsid w:val="00D936CE"/>
    <w:rsid w:val="00D93A68"/>
    <w:rsid w:val="00D94B5E"/>
    <w:rsid w:val="00D95B20"/>
    <w:rsid w:val="00D95FB2"/>
    <w:rsid w:val="00D96FC9"/>
    <w:rsid w:val="00D97D36"/>
    <w:rsid w:val="00DA17C2"/>
    <w:rsid w:val="00DA2BDA"/>
    <w:rsid w:val="00DA2EB5"/>
    <w:rsid w:val="00DA4A48"/>
    <w:rsid w:val="00DB1AFC"/>
    <w:rsid w:val="00DB29C6"/>
    <w:rsid w:val="00DB2A90"/>
    <w:rsid w:val="00DB3F1F"/>
    <w:rsid w:val="00DB6C2A"/>
    <w:rsid w:val="00DB725E"/>
    <w:rsid w:val="00DC111A"/>
    <w:rsid w:val="00DC1531"/>
    <w:rsid w:val="00DC29DB"/>
    <w:rsid w:val="00DD00C6"/>
    <w:rsid w:val="00DD130F"/>
    <w:rsid w:val="00DF4E3A"/>
    <w:rsid w:val="00DF4EC2"/>
    <w:rsid w:val="00DF5093"/>
    <w:rsid w:val="00DF6202"/>
    <w:rsid w:val="00E103CA"/>
    <w:rsid w:val="00E14F14"/>
    <w:rsid w:val="00E15E8C"/>
    <w:rsid w:val="00E205DB"/>
    <w:rsid w:val="00E2150C"/>
    <w:rsid w:val="00E217B6"/>
    <w:rsid w:val="00E268F0"/>
    <w:rsid w:val="00E30BF8"/>
    <w:rsid w:val="00E32299"/>
    <w:rsid w:val="00E32817"/>
    <w:rsid w:val="00E331E4"/>
    <w:rsid w:val="00E34339"/>
    <w:rsid w:val="00E35746"/>
    <w:rsid w:val="00E35E5D"/>
    <w:rsid w:val="00E36FF9"/>
    <w:rsid w:val="00E41403"/>
    <w:rsid w:val="00E42DD7"/>
    <w:rsid w:val="00E45AE2"/>
    <w:rsid w:val="00E574F2"/>
    <w:rsid w:val="00E6205D"/>
    <w:rsid w:val="00E62C1A"/>
    <w:rsid w:val="00E71C1F"/>
    <w:rsid w:val="00E73473"/>
    <w:rsid w:val="00E74A7D"/>
    <w:rsid w:val="00E77CD0"/>
    <w:rsid w:val="00E805B7"/>
    <w:rsid w:val="00E80BF2"/>
    <w:rsid w:val="00E86F2A"/>
    <w:rsid w:val="00E87E57"/>
    <w:rsid w:val="00E91D59"/>
    <w:rsid w:val="00E94416"/>
    <w:rsid w:val="00EA793C"/>
    <w:rsid w:val="00EB06CE"/>
    <w:rsid w:val="00EB1B52"/>
    <w:rsid w:val="00EB4DD2"/>
    <w:rsid w:val="00EB56A7"/>
    <w:rsid w:val="00EB634B"/>
    <w:rsid w:val="00EC1137"/>
    <w:rsid w:val="00EC1EE2"/>
    <w:rsid w:val="00EC3DEC"/>
    <w:rsid w:val="00EC4589"/>
    <w:rsid w:val="00EC4F80"/>
    <w:rsid w:val="00EC633C"/>
    <w:rsid w:val="00ED2708"/>
    <w:rsid w:val="00ED4E83"/>
    <w:rsid w:val="00ED570C"/>
    <w:rsid w:val="00EE53C0"/>
    <w:rsid w:val="00EE61FE"/>
    <w:rsid w:val="00EF14C9"/>
    <w:rsid w:val="00EF1DFA"/>
    <w:rsid w:val="00EF32A6"/>
    <w:rsid w:val="00EF526D"/>
    <w:rsid w:val="00EF7957"/>
    <w:rsid w:val="00F00449"/>
    <w:rsid w:val="00F017F4"/>
    <w:rsid w:val="00F02EF6"/>
    <w:rsid w:val="00F03C71"/>
    <w:rsid w:val="00F04372"/>
    <w:rsid w:val="00F0451B"/>
    <w:rsid w:val="00F07364"/>
    <w:rsid w:val="00F1557B"/>
    <w:rsid w:val="00F16D1B"/>
    <w:rsid w:val="00F238E6"/>
    <w:rsid w:val="00F25A1D"/>
    <w:rsid w:val="00F35DF4"/>
    <w:rsid w:val="00F3682C"/>
    <w:rsid w:val="00F4325B"/>
    <w:rsid w:val="00F43CA3"/>
    <w:rsid w:val="00F45694"/>
    <w:rsid w:val="00F46876"/>
    <w:rsid w:val="00F50428"/>
    <w:rsid w:val="00F52282"/>
    <w:rsid w:val="00F539FB"/>
    <w:rsid w:val="00F57A24"/>
    <w:rsid w:val="00F62A7F"/>
    <w:rsid w:val="00F66A00"/>
    <w:rsid w:val="00F671F6"/>
    <w:rsid w:val="00F70D65"/>
    <w:rsid w:val="00F77CC9"/>
    <w:rsid w:val="00F77EDC"/>
    <w:rsid w:val="00F81603"/>
    <w:rsid w:val="00F82D76"/>
    <w:rsid w:val="00F90005"/>
    <w:rsid w:val="00F91D98"/>
    <w:rsid w:val="00FA5AC6"/>
    <w:rsid w:val="00FA6828"/>
    <w:rsid w:val="00FB1893"/>
    <w:rsid w:val="00FB1FA1"/>
    <w:rsid w:val="00FB3316"/>
    <w:rsid w:val="00FB66B6"/>
    <w:rsid w:val="00FC09CF"/>
    <w:rsid w:val="00FD441F"/>
    <w:rsid w:val="00FE090C"/>
    <w:rsid w:val="00FE32C3"/>
    <w:rsid w:val="00FE4664"/>
    <w:rsid w:val="00FE4870"/>
    <w:rsid w:val="00FE7282"/>
    <w:rsid w:val="00FF1351"/>
    <w:rsid w:val="00FF15C5"/>
    <w:rsid w:val="00FF264E"/>
    <w:rsid w:val="00FF2F9D"/>
    <w:rsid w:val="00FF726A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9769E7"/>
  <w15:chartTrackingRefBased/>
  <w15:docId w15:val="{F4597C98-C964-4274-8308-A41D1E7A9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right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Footlight MT Light" w:hAnsi="Footlight MT Light"/>
      <w:b/>
      <w:bCs/>
      <w:sz w:val="26"/>
    </w:rPr>
  </w:style>
  <w:style w:type="paragraph" w:styleId="Heading5">
    <w:name w:val="heading 5"/>
    <w:basedOn w:val="Normal"/>
    <w:next w:val="Normal"/>
    <w:qFormat/>
    <w:rsid w:val="00CB1B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jc w:val="both"/>
    </w:pPr>
    <w:rPr>
      <w:rFonts w:ascii="Footlight MT Light" w:hAnsi="Footlight MT Light"/>
      <w:sz w:val="26"/>
      <w:szCs w:val="22"/>
    </w:rPr>
  </w:style>
  <w:style w:type="character" w:customStyle="1" w:styleId="BodyTextChar">
    <w:name w:val="Body Text Char"/>
    <w:basedOn w:val="DefaultParagraphFont"/>
    <w:link w:val="BodyText"/>
    <w:rsid w:val="005B7007"/>
    <w:rPr>
      <w:rFonts w:ascii="Footlight MT Light" w:hAnsi="Footlight MT Light"/>
      <w:sz w:val="26"/>
      <w:szCs w:val="22"/>
      <w:lang w:val="en-GB" w:eastAsia="en-US" w:bidi="ar-SA"/>
    </w:rPr>
  </w:style>
  <w:style w:type="table" w:styleId="TableGrid">
    <w:name w:val="Table Grid"/>
    <w:basedOn w:val="TableNormal"/>
    <w:rsid w:val="00586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86B24"/>
    <w:rPr>
      <w:b/>
      <w:bCs/>
      <w:color w:val="009F62"/>
      <w:u w:val="single"/>
    </w:rPr>
  </w:style>
  <w:style w:type="paragraph" w:styleId="NormalWeb">
    <w:name w:val="Normal (Web)"/>
    <w:basedOn w:val="Normal"/>
    <w:rsid w:val="00586B24"/>
    <w:rPr>
      <w:lang w:val="en-US"/>
    </w:rPr>
  </w:style>
  <w:style w:type="character" w:customStyle="1" w:styleId="apple-style-span">
    <w:name w:val="apple-style-span"/>
    <w:basedOn w:val="DefaultParagraphFont"/>
    <w:rsid w:val="00B640CE"/>
  </w:style>
  <w:style w:type="character" w:customStyle="1" w:styleId="Heading1Char">
    <w:name w:val="Heading 1 Char"/>
    <w:basedOn w:val="DefaultParagraphFont"/>
    <w:link w:val="Heading1"/>
    <w:locked/>
    <w:rsid w:val="000128F3"/>
    <w:rPr>
      <w:b/>
      <w:bCs/>
      <w:sz w:val="22"/>
      <w:szCs w:val="24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semiHidden/>
    <w:locked/>
    <w:rsid w:val="000128F3"/>
    <w:rPr>
      <w:sz w:val="24"/>
      <w:szCs w:val="24"/>
      <w:lang w:val="en-GB" w:eastAsia="en-US" w:bidi="ar-SA"/>
    </w:rPr>
  </w:style>
  <w:style w:type="character" w:customStyle="1" w:styleId="HeaderChar">
    <w:name w:val="Header Char"/>
    <w:basedOn w:val="DefaultParagraphFont"/>
    <w:link w:val="Header"/>
    <w:semiHidden/>
    <w:locked/>
    <w:rsid w:val="00B34CAA"/>
    <w:rPr>
      <w:sz w:val="24"/>
      <w:szCs w:val="24"/>
      <w:lang w:val="en-GB" w:eastAsia="en-US" w:bidi="ar-SA"/>
    </w:rPr>
  </w:style>
  <w:style w:type="character" w:styleId="Strong">
    <w:name w:val="Strong"/>
    <w:basedOn w:val="DefaultParagraphFont"/>
    <w:qFormat/>
    <w:rsid w:val="0041545D"/>
    <w:rPr>
      <w:b/>
      <w:bCs/>
    </w:rPr>
  </w:style>
  <w:style w:type="character" w:customStyle="1" w:styleId="CharChar2">
    <w:name w:val="Char Char2"/>
    <w:basedOn w:val="DefaultParagraphFont"/>
    <w:rsid w:val="003A39F7"/>
    <w:rPr>
      <w:rFonts w:ascii="Footlight MT Light" w:hAnsi="Footlight MT Light"/>
      <w:sz w:val="26"/>
      <w:szCs w:val="22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333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2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1240">
          <w:marLeft w:val="45"/>
          <w:marRight w:val="4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7747">
              <w:marLeft w:val="45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6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9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hyperlink" Target="mailto:jonathan@alder-wood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Alderwood%20Consulting\Alderwood%20Consulting%20new%20new%20letterhead%2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25400"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1F219-994C-4171-AE34-912FC74B5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Alderwood Consulting new new letterhead .dot</Template>
  <TotalTime>2</TotalTime>
  <Pages>9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Chapel House</vt:lpstr>
    </vt:vector>
  </TitlesOfParts>
  <Company/>
  <LinksUpToDate>false</LinksUpToDate>
  <CharactersWithSpaces>2874</CharactersWithSpaces>
  <SharedDoc>false</SharedDoc>
  <HLinks>
    <vt:vector size="12" baseType="variant">
      <vt:variant>
        <vt:i4>6226009</vt:i4>
      </vt:variant>
      <vt:variant>
        <vt:i4>9</vt:i4>
      </vt:variant>
      <vt:variant>
        <vt:i4>0</vt:i4>
      </vt:variant>
      <vt:variant>
        <vt:i4>5</vt:i4>
      </vt:variant>
      <vt:variant>
        <vt:lpwstr>http://www.alder-wood.co.uk/</vt:lpwstr>
      </vt:variant>
      <vt:variant>
        <vt:lpwstr/>
      </vt:variant>
      <vt:variant>
        <vt:i4>3801113</vt:i4>
      </vt:variant>
      <vt:variant>
        <vt:i4>6</vt:i4>
      </vt:variant>
      <vt:variant>
        <vt:i4>0</vt:i4>
      </vt:variant>
      <vt:variant>
        <vt:i4>5</vt:i4>
      </vt:variant>
      <vt:variant>
        <vt:lpwstr>mailto:jonathan@alder-wood.co.uk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Chapel House</dc:title>
  <dc:subject/>
  <dc:creator>Jonathan Fulcher</dc:creator>
  <cp:keywords/>
  <dc:description/>
  <cp:lastModifiedBy>Nichols, Samantha</cp:lastModifiedBy>
  <cp:revision>2</cp:revision>
  <cp:lastPrinted>2022-09-21T13:35:00Z</cp:lastPrinted>
  <dcterms:created xsi:type="dcterms:W3CDTF">2023-04-19T14:04:00Z</dcterms:created>
  <dcterms:modified xsi:type="dcterms:W3CDTF">2023-04-19T14:04:00Z</dcterms:modified>
</cp:coreProperties>
</file>