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5"/>
        <w:gridCol w:w="922"/>
        <w:gridCol w:w="1134"/>
        <w:gridCol w:w="283"/>
        <w:gridCol w:w="1134"/>
        <w:gridCol w:w="1134"/>
        <w:gridCol w:w="172"/>
        <w:gridCol w:w="1042"/>
        <w:gridCol w:w="1004"/>
      </w:tblGrid>
      <w:tr w:rsidR="00BA454F" w14:paraId="29C051A4" w14:textId="77777777" w:rsidTr="57B40879">
        <w:tc>
          <w:tcPr>
            <w:tcW w:w="9240" w:type="dxa"/>
            <w:gridSpan w:val="9"/>
            <w:shd w:val="clear" w:color="auto" w:fill="auto"/>
          </w:tcPr>
          <w:p w14:paraId="1F14CF18" w14:textId="77777777" w:rsidR="00BA454F" w:rsidRPr="0087485D" w:rsidRDefault="00BA454F" w:rsidP="0087485D">
            <w:pPr>
              <w:widowControl w:val="0"/>
              <w:tabs>
                <w:tab w:val="center" w:pos="5103"/>
              </w:tabs>
              <w:autoSpaceDE w:val="0"/>
              <w:autoSpaceDN w:val="0"/>
              <w:adjustRightInd w:val="0"/>
              <w:spacing w:after="0" w:line="240" w:lineRule="auto"/>
              <w:jc w:val="center"/>
              <w:rPr>
                <w:rFonts w:ascii="Microsoft Sans Serif" w:eastAsia="Times New Roman" w:hAnsi="Microsoft Sans Serif" w:cs="Microsoft Sans Serif"/>
                <w:b/>
                <w:bCs/>
                <w:color w:val="000000"/>
                <w:sz w:val="39"/>
                <w:szCs w:val="39"/>
                <w:lang w:eastAsia="en-GB" w:bidi="he-IL"/>
              </w:rPr>
            </w:pPr>
            <w:r w:rsidRPr="0087485D">
              <w:rPr>
                <w:rFonts w:ascii="Microsoft Sans Serif" w:eastAsia="Times New Roman" w:hAnsi="Microsoft Sans Serif" w:cs="Microsoft Sans Serif"/>
                <w:b/>
                <w:bCs/>
                <w:color w:val="000000"/>
                <w:sz w:val="32"/>
                <w:szCs w:val="32"/>
                <w:lang w:eastAsia="en-GB" w:bidi="he-IL"/>
              </w:rPr>
              <w:t xml:space="preserve">Eastleigh Borough Council </w:t>
            </w:r>
            <w:r w:rsidR="00937E82">
              <w:rPr>
                <w:rFonts w:ascii="Microsoft Sans Serif" w:eastAsia="Times New Roman" w:hAnsi="Microsoft Sans Serif" w:cs="Microsoft Sans Serif"/>
                <w:b/>
                <w:bCs/>
                <w:color w:val="000000"/>
                <w:sz w:val="32"/>
                <w:szCs w:val="32"/>
                <w:lang w:eastAsia="en-GB" w:bidi="he-IL"/>
              </w:rPr>
              <w:t xml:space="preserve">Tree </w:t>
            </w:r>
            <w:r w:rsidRPr="0087485D">
              <w:rPr>
                <w:rFonts w:ascii="Microsoft Sans Serif" w:eastAsia="Times New Roman" w:hAnsi="Microsoft Sans Serif" w:cs="Microsoft Sans Serif"/>
                <w:b/>
                <w:bCs/>
                <w:color w:val="000000"/>
                <w:sz w:val="32"/>
                <w:szCs w:val="32"/>
                <w:lang w:eastAsia="en-GB" w:bidi="he-IL"/>
              </w:rPr>
              <w:t>Preservation Order and</w:t>
            </w:r>
          </w:p>
          <w:p w14:paraId="7C599632" w14:textId="77777777" w:rsidR="00BA454F" w:rsidRPr="0087485D" w:rsidRDefault="00BA454F" w:rsidP="0087485D">
            <w:pPr>
              <w:widowControl w:val="0"/>
              <w:tabs>
                <w:tab w:val="center" w:pos="5103"/>
              </w:tabs>
              <w:autoSpaceDE w:val="0"/>
              <w:autoSpaceDN w:val="0"/>
              <w:adjustRightInd w:val="0"/>
              <w:spacing w:after="0" w:line="240" w:lineRule="auto"/>
              <w:jc w:val="center"/>
              <w:rPr>
                <w:rFonts w:ascii="Microsoft Sans Serif" w:eastAsia="Times New Roman" w:hAnsi="Microsoft Sans Serif" w:cs="Microsoft Sans Serif"/>
                <w:b/>
                <w:bCs/>
                <w:color w:val="000000"/>
                <w:sz w:val="32"/>
                <w:szCs w:val="32"/>
                <w:lang w:eastAsia="en-GB" w:bidi="he-IL"/>
              </w:rPr>
            </w:pPr>
            <w:r w:rsidRPr="0087485D">
              <w:rPr>
                <w:rFonts w:ascii="Microsoft Sans Serif" w:eastAsia="Times New Roman" w:hAnsi="Microsoft Sans Serif" w:cs="Microsoft Sans Serif"/>
                <w:b/>
                <w:bCs/>
                <w:color w:val="000000"/>
                <w:sz w:val="32"/>
                <w:szCs w:val="32"/>
                <w:lang w:eastAsia="en-GB" w:bidi="he-IL"/>
              </w:rPr>
              <w:t>Conservation Area Assessment Form</w:t>
            </w:r>
          </w:p>
          <w:p w14:paraId="13E3EB23" w14:textId="77777777" w:rsidR="00BA454F" w:rsidRDefault="00BA454F" w:rsidP="0087485D">
            <w:pPr>
              <w:widowControl w:val="0"/>
              <w:tabs>
                <w:tab w:val="center" w:pos="5103"/>
              </w:tabs>
              <w:autoSpaceDE w:val="0"/>
              <w:autoSpaceDN w:val="0"/>
              <w:adjustRightInd w:val="0"/>
              <w:spacing w:after="0" w:line="240" w:lineRule="auto"/>
              <w:jc w:val="center"/>
            </w:pPr>
          </w:p>
        </w:tc>
      </w:tr>
      <w:tr w:rsidR="00BA454F" w14:paraId="3189FAC6" w14:textId="77777777" w:rsidTr="57B40879">
        <w:trPr>
          <w:trHeight w:val="300"/>
        </w:trPr>
        <w:tc>
          <w:tcPr>
            <w:tcW w:w="2415" w:type="dxa"/>
            <w:shd w:val="clear" w:color="auto" w:fill="auto"/>
          </w:tcPr>
          <w:p w14:paraId="5208D5B2" w14:textId="77777777" w:rsidR="00BA454F" w:rsidRPr="0087485D" w:rsidRDefault="00BA454F" w:rsidP="007F035F">
            <w:pPr>
              <w:spacing w:after="0"/>
              <w:jc w:val="center"/>
              <w:rPr>
                <w:b/>
              </w:rPr>
            </w:pPr>
            <w:r w:rsidRPr="0087485D">
              <w:rPr>
                <w:b/>
              </w:rPr>
              <w:t>Application Number</w:t>
            </w:r>
          </w:p>
        </w:tc>
        <w:tc>
          <w:tcPr>
            <w:tcW w:w="6825" w:type="dxa"/>
            <w:gridSpan w:val="8"/>
            <w:shd w:val="clear" w:color="auto" w:fill="auto"/>
          </w:tcPr>
          <w:p w14:paraId="37FAF4B1" w14:textId="14C70BF2" w:rsidR="0026241A" w:rsidRPr="00C30336" w:rsidRDefault="1B495517" w:rsidP="00C30336">
            <w:pPr>
              <w:spacing w:after="0"/>
            </w:pPr>
            <w:r>
              <w:t>T/23/955</w:t>
            </w:r>
            <w:r w:rsidR="2BDF4D43">
              <w:t>81</w:t>
            </w:r>
          </w:p>
        </w:tc>
      </w:tr>
      <w:tr w:rsidR="00BA454F" w14:paraId="1E8446F6" w14:textId="77777777" w:rsidTr="57B40879">
        <w:tc>
          <w:tcPr>
            <w:tcW w:w="2415" w:type="dxa"/>
            <w:shd w:val="clear" w:color="auto" w:fill="auto"/>
          </w:tcPr>
          <w:p w14:paraId="15665AEB" w14:textId="77777777" w:rsidR="00BA454F" w:rsidRPr="0087485D" w:rsidRDefault="00720720" w:rsidP="007F035F">
            <w:pPr>
              <w:spacing w:after="0"/>
              <w:jc w:val="center"/>
              <w:rPr>
                <w:b/>
              </w:rPr>
            </w:pPr>
            <w:r>
              <w:rPr>
                <w:b/>
              </w:rPr>
              <w:t>Surveyor</w:t>
            </w:r>
          </w:p>
        </w:tc>
        <w:tc>
          <w:tcPr>
            <w:tcW w:w="6825" w:type="dxa"/>
            <w:gridSpan w:val="8"/>
            <w:shd w:val="clear" w:color="auto" w:fill="auto"/>
          </w:tcPr>
          <w:p w14:paraId="12BAACCF" w14:textId="50C93B97" w:rsidR="00BA454F" w:rsidRPr="00C30336" w:rsidRDefault="774E8E6A" w:rsidP="00C30336">
            <w:pPr>
              <w:spacing w:after="0"/>
            </w:pPr>
            <w:r>
              <w:t>SK</w:t>
            </w:r>
          </w:p>
        </w:tc>
      </w:tr>
      <w:tr w:rsidR="00BA454F" w14:paraId="633CDC74" w14:textId="77777777" w:rsidTr="57B40879">
        <w:tc>
          <w:tcPr>
            <w:tcW w:w="2415" w:type="dxa"/>
            <w:shd w:val="clear" w:color="auto" w:fill="auto"/>
          </w:tcPr>
          <w:p w14:paraId="53A302F7" w14:textId="77777777" w:rsidR="00BA454F" w:rsidRPr="0087485D" w:rsidRDefault="00BA454F" w:rsidP="007F035F">
            <w:pPr>
              <w:spacing w:after="0"/>
              <w:jc w:val="center"/>
              <w:rPr>
                <w:b/>
              </w:rPr>
            </w:pPr>
            <w:r w:rsidRPr="0087485D">
              <w:rPr>
                <w:b/>
              </w:rPr>
              <w:t>Address</w:t>
            </w:r>
          </w:p>
        </w:tc>
        <w:tc>
          <w:tcPr>
            <w:tcW w:w="6825" w:type="dxa"/>
            <w:gridSpan w:val="8"/>
            <w:shd w:val="clear" w:color="auto" w:fill="auto"/>
          </w:tcPr>
          <w:p w14:paraId="42EF4440" w14:textId="1A655189" w:rsidR="005A1619" w:rsidRPr="00220644" w:rsidRDefault="27DD1526" w:rsidP="03572FCD">
            <w:pPr>
              <w:tabs>
                <w:tab w:val="left" w:pos="1840"/>
                <w:tab w:val="center" w:pos="3325"/>
              </w:tabs>
              <w:spacing w:after="0"/>
              <w:rPr>
                <w:rFonts w:asciiTheme="minorHAnsi" w:eastAsiaTheme="minorEastAsia" w:hAnsiTheme="minorHAnsi" w:cstheme="minorBidi"/>
              </w:rPr>
            </w:pPr>
            <w:r w:rsidRPr="03572FCD">
              <w:rPr>
                <w:rFonts w:asciiTheme="minorHAnsi" w:eastAsiaTheme="minorEastAsia" w:hAnsiTheme="minorHAnsi" w:cstheme="minorBidi"/>
                <w:color w:val="333333"/>
              </w:rPr>
              <w:t>1 CIRRUS GARDENS, HAMBLE-LE-RICE, SOUTHAMPTON, SO31 4RH</w:t>
            </w:r>
          </w:p>
          <w:p w14:paraId="2FB58F07" w14:textId="226C34B3" w:rsidR="005A1619" w:rsidRPr="00220644" w:rsidRDefault="28B34640" w:rsidP="03572FCD">
            <w:pPr>
              <w:tabs>
                <w:tab w:val="left" w:pos="1840"/>
                <w:tab w:val="center" w:pos="3325"/>
              </w:tabs>
              <w:spacing w:after="0"/>
              <w:rPr>
                <w:rFonts w:asciiTheme="minorHAnsi" w:eastAsiaTheme="minorEastAsia" w:hAnsiTheme="minorHAnsi" w:cstheme="minorBidi"/>
                <w:color w:val="333333"/>
              </w:rPr>
            </w:pPr>
            <w:r w:rsidRPr="03572FCD">
              <w:rPr>
                <w:rFonts w:asciiTheme="minorHAnsi" w:eastAsiaTheme="minorEastAsia" w:hAnsiTheme="minorHAnsi" w:cstheme="minorBidi"/>
                <w:color w:val="333333"/>
              </w:rPr>
              <w:t>Evergreen Tree Surgeons</w:t>
            </w:r>
          </w:p>
        </w:tc>
      </w:tr>
      <w:tr w:rsidR="00701221" w14:paraId="1B30E2D5" w14:textId="77777777" w:rsidTr="57B40879">
        <w:trPr>
          <w:trHeight w:val="688"/>
        </w:trPr>
        <w:tc>
          <w:tcPr>
            <w:tcW w:w="2415" w:type="dxa"/>
            <w:shd w:val="clear" w:color="auto" w:fill="auto"/>
          </w:tcPr>
          <w:p w14:paraId="30E230F9" w14:textId="77777777" w:rsidR="00701221" w:rsidRPr="0087485D" w:rsidRDefault="00937E82" w:rsidP="007F035F">
            <w:pPr>
              <w:spacing w:after="0"/>
              <w:jc w:val="center"/>
              <w:rPr>
                <w:b/>
              </w:rPr>
            </w:pPr>
            <w:r>
              <w:rPr>
                <w:b/>
              </w:rPr>
              <w:t>Proposed work</w:t>
            </w:r>
          </w:p>
        </w:tc>
        <w:tc>
          <w:tcPr>
            <w:tcW w:w="6825" w:type="dxa"/>
            <w:gridSpan w:val="8"/>
            <w:shd w:val="clear" w:color="auto" w:fill="auto"/>
          </w:tcPr>
          <w:p w14:paraId="707D8A55" w14:textId="31264895" w:rsidR="00701221" w:rsidRPr="00220644" w:rsidRDefault="3FF9F7AC" w:rsidP="49ADDB08">
            <w:pPr>
              <w:spacing w:after="0"/>
              <w:rPr>
                <w:rFonts w:asciiTheme="minorHAnsi" w:eastAsiaTheme="minorEastAsia" w:hAnsiTheme="minorHAnsi" w:cstheme="minorBidi"/>
              </w:rPr>
            </w:pPr>
            <w:r w:rsidRPr="03572FCD">
              <w:rPr>
                <w:rFonts w:asciiTheme="minorHAnsi" w:eastAsiaTheme="minorEastAsia" w:hAnsiTheme="minorHAnsi" w:cstheme="minorBidi"/>
                <w:color w:val="333333"/>
              </w:rPr>
              <w:t>1 no. Ash (multi stemmed) - Fell.</w:t>
            </w:r>
          </w:p>
        </w:tc>
      </w:tr>
      <w:tr w:rsidR="00937E82" w14:paraId="79E71309" w14:textId="77777777" w:rsidTr="57B40879">
        <w:trPr>
          <w:trHeight w:val="70"/>
        </w:trPr>
        <w:tc>
          <w:tcPr>
            <w:tcW w:w="2415" w:type="dxa"/>
            <w:shd w:val="clear" w:color="auto" w:fill="808080" w:themeFill="background1" w:themeFillShade="80"/>
          </w:tcPr>
          <w:p w14:paraId="3D7AB3E9" w14:textId="77777777" w:rsidR="00937E82" w:rsidRDefault="00937E82" w:rsidP="007F035F">
            <w:pPr>
              <w:spacing w:after="0"/>
              <w:jc w:val="center"/>
              <w:rPr>
                <w:b/>
              </w:rPr>
            </w:pPr>
          </w:p>
        </w:tc>
        <w:tc>
          <w:tcPr>
            <w:tcW w:w="6825" w:type="dxa"/>
            <w:gridSpan w:val="8"/>
            <w:shd w:val="clear" w:color="auto" w:fill="808080" w:themeFill="background1" w:themeFillShade="80"/>
          </w:tcPr>
          <w:p w14:paraId="2754C3C5" w14:textId="77777777" w:rsidR="00937E82" w:rsidRPr="00C30336" w:rsidRDefault="00937E82" w:rsidP="00C30336">
            <w:pPr>
              <w:spacing w:after="0"/>
            </w:pPr>
          </w:p>
        </w:tc>
      </w:tr>
      <w:tr w:rsidR="00831EFF" w:rsidRPr="00C30336" w14:paraId="7D3C6BAA" w14:textId="77777777" w:rsidTr="57B40879">
        <w:tc>
          <w:tcPr>
            <w:tcW w:w="2415" w:type="dxa"/>
            <w:shd w:val="clear" w:color="auto" w:fill="auto"/>
          </w:tcPr>
          <w:p w14:paraId="30D2427F" w14:textId="77777777" w:rsidR="00831EFF" w:rsidRPr="0087485D" w:rsidRDefault="00831EFF">
            <w:pPr>
              <w:spacing w:after="0"/>
              <w:jc w:val="center"/>
              <w:rPr>
                <w:b/>
              </w:rPr>
            </w:pPr>
            <w:r>
              <w:rPr>
                <w:b/>
              </w:rPr>
              <w:t>Assessment</w:t>
            </w:r>
            <w:r w:rsidRPr="0087485D">
              <w:rPr>
                <w:b/>
              </w:rPr>
              <w:t xml:space="preserve"> Date</w:t>
            </w:r>
          </w:p>
        </w:tc>
        <w:tc>
          <w:tcPr>
            <w:tcW w:w="6825" w:type="dxa"/>
            <w:gridSpan w:val="8"/>
            <w:shd w:val="clear" w:color="auto" w:fill="auto"/>
          </w:tcPr>
          <w:p w14:paraId="0D4DD04A" w14:textId="6FC1244D" w:rsidR="00831EFF" w:rsidRPr="00C30336" w:rsidRDefault="36E11FF1">
            <w:pPr>
              <w:spacing w:after="0"/>
            </w:pPr>
            <w:r>
              <w:t>09/08/23</w:t>
            </w:r>
          </w:p>
        </w:tc>
      </w:tr>
      <w:tr w:rsidR="0093721D" w14:paraId="6897FE89" w14:textId="77777777" w:rsidTr="57B40879">
        <w:trPr>
          <w:trHeight w:val="951"/>
        </w:trPr>
        <w:tc>
          <w:tcPr>
            <w:tcW w:w="2415" w:type="dxa"/>
            <w:shd w:val="clear" w:color="auto" w:fill="auto"/>
          </w:tcPr>
          <w:p w14:paraId="11FB4F39" w14:textId="77777777" w:rsidR="0093721D" w:rsidRPr="0087485D" w:rsidRDefault="00937E82" w:rsidP="007F035F">
            <w:pPr>
              <w:spacing w:after="0"/>
              <w:jc w:val="center"/>
              <w:rPr>
                <w:b/>
              </w:rPr>
            </w:pPr>
            <w:r>
              <w:rPr>
                <w:b/>
              </w:rPr>
              <w:t>Officer c</w:t>
            </w:r>
            <w:r w:rsidR="0093721D" w:rsidRPr="0087485D">
              <w:rPr>
                <w:b/>
              </w:rPr>
              <w:t>omments</w:t>
            </w:r>
          </w:p>
        </w:tc>
        <w:tc>
          <w:tcPr>
            <w:tcW w:w="6825" w:type="dxa"/>
            <w:gridSpan w:val="8"/>
            <w:shd w:val="clear" w:color="auto" w:fill="auto"/>
          </w:tcPr>
          <w:p w14:paraId="7A0D91E0" w14:textId="175F3975" w:rsidR="00937E82" w:rsidRPr="00C30336" w:rsidRDefault="7E8DE02D" w:rsidP="1617DFC0">
            <w:pPr>
              <w:spacing w:after="0"/>
            </w:pPr>
            <w:r>
              <w:t>Large multi</w:t>
            </w:r>
            <w:r w:rsidR="0B86914B">
              <w:t>-</w:t>
            </w:r>
            <w:r>
              <w:t xml:space="preserve">stemmed ash tree in rear garden of </w:t>
            </w:r>
            <w:r w:rsidR="35C6E3BB">
              <w:t xml:space="preserve">property. Access not possible at time of visit. </w:t>
            </w:r>
            <w:r>
              <w:t xml:space="preserve"> Signific</w:t>
            </w:r>
            <w:r w:rsidR="666BBF52">
              <w:t>an</w:t>
            </w:r>
            <w:r>
              <w:t>t vi</w:t>
            </w:r>
            <w:r w:rsidR="31BA75B9">
              <w:t>sua</w:t>
            </w:r>
            <w:r>
              <w:t>lly in the landsc</w:t>
            </w:r>
            <w:r w:rsidR="2F18AD9B">
              <w:t>a</w:t>
            </w:r>
            <w:r>
              <w:t>pe from the main road</w:t>
            </w:r>
            <w:r w:rsidR="6AD903E3">
              <w:t xml:space="preserve"> -</w:t>
            </w:r>
            <w:r w:rsidR="451FEAEB">
              <w:t xml:space="preserve"> Spitfire way. </w:t>
            </w:r>
          </w:p>
          <w:p w14:paraId="4CBEA9C5" w14:textId="573D0083" w:rsidR="00937E82" w:rsidRPr="00C30336" w:rsidRDefault="451FEAEB" w:rsidP="1617DFC0">
            <w:pPr>
              <w:spacing w:after="0"/>
            </w:pPr>
            <w:r>
              <w:t xml:space="preserve">Tree to north of property and overhanging verge and </w:t>
            </w:r>
            <w:r w:rsidR="0389F9F0">
              <w:t>fence line</w:t>
            </w:r>
            <w:r>
              <w:t xml:space="preserve">. </w:t>
            </w:r>
          </w:p>
          <w:p w14:paraId="224B13D9" w14:textId="572DDDFD" w:rsidR="00937E82" w:rsidRPr="00C30336" w:rsidRDefault="28EEA04A" w:rsidP="1617DFC0">
            <w:pPr>
              <w:spacing w:after="0"/>
            </w:pPr>
            <w:r>
              <w:t xml:space="preserve">Appears to be in good physiological condition – no indication of any dieback or stress. </w:t>
            </w:r>
            <w:r w:rsidR="14156D5A">
              <w:t>Structurally</w:t>
            </w:r>
            <w:r>
              <w:t xml:space="preserve"> it is a multi</w:t>
            </w:r>
            <w:r w:rsidR="538DFB08">
              <w:t>-</w:t>
            </w:r>
            <w:r>
              <w:t xml:space="preserve">stemmed tree </w:t>
            </w:r>
            <w:r w:rsidR="748A9C16">
              <w:t xml:space="preserve">with no obvious defects that would make it more prone to failure. </w:t>
            </w:r>
          </w:p>
          <w:p w14:paraId="322DE9D7" w14:textId="2E6CFC07" w:rsidR="00937E82" w:rsidRPr="00C30336" w:rsidRDefault="748A9C16" w:rsidP="1617DFC0">
            <w:pPr>
              <w:spacing w:after="0"/>
            </w:pPr>
            <w:r>
              <w:t xml:space="preserve">The application is based on ‘overshading and concerns for damage to conservatory’. </w:t>
            </w:r>
          </w:p>
          <w:p w14:paraId="341FEB79" w14:textId="27A1ECC0" w:rsidR="1C780F56" w:rsidRDefault="1C780F56" w:rsidP="17E7C6CE">
            <w:pPr>
              <w:spacing w:after="0"/>
            </w:pPr>
            <w:r>
              <w:t xml:space="preserve">The location of the tree on the application sketch map is unclear – there is a large </w:t>
            </w:r>
            <w:r w:rsidR="6D48536F">
              <w:t>multi-stemmed</w:t>
            </w:r>
            <w:r>
              <w:t xml:space="preserve"> ash </w:t>
            </w:r>
            <w:r w:rsidR="44ABB04B">
              <w:t>near</w:t>
            </w:r>
            <w:r>
              <w:t xml:space="preserve"> the fence line, </w:t>
            </w:r>
            <w:r w:rsidR="6216A439">
              <w:t>further</w:t>
            </w:r>
            <w:r>
              <w:t xml:space="preserve"> west </w:t>
            </w:r>
            <w:r w:rsidR="4EADDC6D">
              <w:t>than</w:t>
            </w:r>
            <w:r>
              <w:t xml:space="preserve"> </w:t>
            </w:r>
            <w:r w:rsidR="1ECE331C">
              <w:t>indicated</w:t>
            </w:r>
            <w:r>
              <w:t xml:space="preserve"> and further from the </w:t>
            </w:r>
            <w:r w:rsidR="7F00B9A2">
              <w:t>conservatory -</w:t>
            </w:r>
            <w:r>
              <w:t xml:space="preserve"> this is assumed to </w:t>
            </w:r>
            <w:r w:rsidR="78E359D0">
              <w:t>be</w:t>
            </w:r>
            <w:r>
              <w:t xml:space="preserve"> the tree i</w:t>
            </w:r>
            <w:r w:rsidR="59850C19">
              <w:t>n</w:t>
            </w:r>
            <w:r>
              <w:t xml:space="preserve"> question. </w:t>
            </w:r>
          </w:p>
          <w:p w14:paraId="0A56F901" w14:textId="5A3E1E77" w:rsidR="00937E82" w:rsidRPr="00C30336" w:rsidRDefault="748A9C16" w:rsidP="1617DFC0">
            <w:pPr>
              <w:spacing w:after="0"/>
            </w:pPr>
            <w:r>
              <w:t>Neither of these reasons is found to be justification for the removal of a he</w:t>
            </w:r>
            <w:r w:rsidR="51A3DAD6">
              <w:t xml:space="preserve">althy, large tree with high amenity value. The applicant has indicated on the form that they have no concerns about the condition of the tree and no </w:t>
            </w:r>
            <w:r w:rsidR="1281F3E1">
              <w:t>damage is alleged. It is possible that concerns are over deadwood falling onto the conservatory but</w:t>
            </w:r>
            <w:r w:rsidR="0483F784">
              <w:t xml:space="preserve">, </w:t>
            </w:r>
            <w:r w:rsidR="1281F3E1">
              <w:t>none was evident at the time of inspection</w:t>
            </w:r>
            <w:r w:rsidR="1892E959">
              <w:t xml:space="preserve"> and deadwood </w:t>
            </w:r>
            <w:r w:rsidR="27F88923">
              <w:t xml:space="preserve">can be removed without further application </w:t>
            </w:r>
            <w:r w:rsidR="7EA19341">
              <w:t xml:space="preserve">so this can be managed if it arises. </w:t>
            </w:r>
          </w:p>
          <w:p w14:paraId="1FF4E427" w14:textId="7EFABA0E" w:rsidR="00937E82" w:rsidRPr="00C30336" w:rsidRDefault="4328DCB5" w:rsidP="1617DFC0">
            <w:pPr>
              <w:spacing w:after="0"/>
            </w:pPr>
            <w:r>
              <w:t xml:space="preserve">The tree is to the north of the property so although it might have some effect on light levels locally, it is lifted to give reasonable clearance and will not case direct shade </w:t>
            </w:r>
            <w:r w:rsidR="7584C740">
              <w:t xml:space="preserve">because of the aspect. </w:t>
            </w:r>
          </w:p>
          <w:p w14:paraId="3A04E37D" w14:textId="7B73D8A0" w:rsidR="00937E82" w:rsidRPr="00C30336" w:rsidRDefault="1F934B2D" w:rsidP="7F85332C">
            <w:pPr>
              <w:spacing w:after="0"/>
              <w:rPr>
                <w:rFonts w:cs="Calibri"/>
              </w:rPr>
            </w:pPr>
            <w:r w:rsidRPr="17E7C6CE">
              <w:rPr>
                <w:rFonts w:cs="Calibri"/>
                <w:color w:val="000000" w:themeColor="text1"/>
              </w:rPr>
              <w:t xml:space="preserve">Regulation 16(1) of The Town and Country Planning (Tree </w:t>
            </w:r>
            <w:r w:rsidR="4A3B7F0B" w:rsidRPr="17E7C6CE">
              <w:rPr>
                <w:rFonts w:cs="Calibri"/>
                <w:color w:val="000000" w:themeColor="text1"/>
              </w:rPr>
              <w:t>Preservation) (</w:t>
            </w:r>
            <w:r w:rsidRPr="17E7C6CE">
              <w:rPr>
                <w:rFonts w:cs="Calibri"/>
                <w:color w:val="000000" w:themeColor="text1"/>
              </w:rPr>
              <w:t>England) Regulations 2012 states “a</w:t>
            </w:r>
            <w:r w:rsidRPr="17E7C6CE">
              <w:rPr>
                <w:rFonts w:cs="Calibri"/>
                <w:i/>
                <w:iCs/>
                <w:color w:val="000000" w:themeColor="text1"/>
              </w:rPr>
              <w:t>ppropriate evidence describing any structural damage to property or in relation to tree health or safety, as applicable</w:t>
            </w:r>
            <w:r w:rsidRPr="17E7C6CE">
              <w:rPr>
                <w:rFonts w:cs="Calibri"/>
                <w:color w:val="000000" w:themeColor="text1"/>
              </w:rPr>
              <w:t xml:space="preserve">”, is to be supplied with the application. As this is not supplied, the application is refused. </w:t>
            </w:r>
          </w:p>
        </w:tc>
      </w:tr>
      <w:tr w:rsidR="00937E82" w14:paraId="67EA23BE" w14:textId="77777777" w:rsidTr="57B40879">
        <w:trPr>
          <w:trHeight w:val="169"/>
        </w:trPr>
        <w:tc>
          <w:tcPr>
            <w:tcW w:w="2415" w:type="dxa"/>
            <w:shd w:val="clear" w:color="auto" w:fill="808080" w:themeFill="background1" w:themeFillShade="80"/>
          </w:tcPr>
          <w:p w14:paraId="2A0CBC97" w14:textId="77777777" w:rsidR="00937E82" w:rsidRDefault="00937E82" w:rsidP="007F035F">
            <w:pPr>
              <w:spacing w:after="0"/>
              <w:jc w:val="center"/>
              <w:rPr>
                <w:b/>
              </w:rPr>
            </w:pPr>
          </w:p>
        </w:tc>
        <w:tc>
          <w:tcPr>
            <w:tcW w:w="6825" w:type="dxa"/>
            <w:gridSpan w:val="8"/>
            <w:shd w:val="clear" w:color="auto" w:fill="808080" w:themeFill="background1" w:themeFillShade="80"/>
          </w:tcPr>
          <w:p w14:paraId="45ABB922" w14:textId="77777777" w:rsidR="00937E82" w:rsidRPr="00C30336" w:rsidRDefault="00937E82" w:rsidP="00C30336">
            <w:pPr>
              <w:spacing w:after="0"/>
            </w:pPr>
          </w:p>
        </w:tc>
      </w:tr>
      <w:tr w:rsidR="00701221" w14:paraId="16EC70F7" w14:textId="77777777" w:rsidTr="57B40879">
        <w:trPr>
          <w:trHeight w:val="240"/>
        </w:trPr>
        <w:tc>
          <w:tcPr>
            <w:tcW w:w="2415" w:type="dxa"/>
            <w:vMerge w:val="restart"/>
            <w:shd w:val="clear" w:color="auto" w:fill="auto"/>
          </w:tcPr>
          <w:p w14:paraId="1C6A1A6D" w14:textId="77777777" w:rsidR="00701221" w:rsidRPr="0087485D" w:rsidRDefault="00701221" w:rsidP="007F035F">
            <w:pPr>
              <w:spacing w:after="0"/>
              <w:jc w:val="center"/>
              <w:rPr>
                <w:b/>
              </w:rPr>
            </w:pPr>
            <w:r w:rsidRPr="0087485D">
              <w:rPr>
                <w:b/>
              </w:rPr>
              <w:t>Decision</w:t>
            </w:r>
          </w:p>
        </w:tc>
        <w:tc>
          <w:tcPr>
            <w:tcW w:w="922" w:type="dxa"/>
            <w:vMerge w:val="restart"/>
            <w:shd w:val="clear" w:color="auto" w:fill="auto"/>
          </w:tcPr>
          <w:p w14:paraId="2D847861" w14:textId="77777777" w:rsidR="00701221" w:rsidRPr="00C30336" w:rsidRDefault="00701221" w:rsidP="007F035F">
            <w:pPr>
              <w:spacing w:after="0" w:line="240" w:lineRule="auto"/>
              <w:jc w:val="center"/>
              <w:rPr>
                <w:b/>
                <w:sz w:val="20"/>
                <w:szCs w:val="20"/>
              </w:rPr>
            </w:pPr>
            <w:r w:rsidRPr="00C30336">
              <w:rPr>
                <w:b/>
                <w:sz w:val="20"/>
                <w:szCs w:val="20"/>
              </w:rPr>
              <w:t>Consent</w:t>
            </w:r>
          </w:p>
        </w:tc>
        <w:tc>
          <w:tcPr>
            <w:tcW w:w="1134" w:type="dxa"/>
            <w:vMerge w:val="restart"/>
            <w:shd w:val="clear" w:color="auto" w:fill="auto"/>
          </w:tcPr>
          <w:p w14:paraId="4E0ADE3B" w14:textId="77777777" w:rsidR="00701221" w:rsidRPr="00C30336" w:rsidRDefault="00701221" w:rsidP="007F035F">
            <w:pPr>
              <w:spacing w:after="0" w:line="240" w:lineRule="auto"/>
              <w:jc w:val="center"/>
              <w:rPr>
                <w:b/>
                <w:sz w:val="20"/>
                <w:szCs w:val="20"/>
              </w:rPr>
            </w:pPr>
            <w:r w:rsidRPr="00C30336">
              <w:rPr>
                <w:b/>
                <w:sz w:val="20"/>
                <w:szCs w:val="20"/>
              </w:rPr>
              <w:t>Refuse</w:t>
            </w:r>
          </w:p>
        </w:tc>
        <w:tc>
          <w:tcPr>
            <w:tcW w:w="1417" w:type="dxa"/>
            <w:gridSpan w:val="2"/>
            <w:vMerge w:val="restart"/>
            <w:shd w:val="clear" w:color="auto" w:fill="auto"/>
          </w:tcPr>
          <w:p w14:paraId="11FC51BB" w14:textId="77777777" w:rsidR="00701221" w:rsidRPr="00C30336" w:rsidRDefault="00701221" w:rsidP="007F035F">
            <w:pPr>
              <w:spacing w:after="0" w:line="240" w:lineRule="auto"/>
              <w:jc w:val="center"/>
              <w:rPr>
                <w:b/>
                <w:sz w:val="20"/>
                <w:szCs w:val="20"/>
              </w:rPr>
            </w:pPr>
            <w:r w:rsidRPr="00C30336">
              <w:rPr>
                <w:b/>
                <w:sz w:val="20"/>
                <w:szCs w:val="20"/>
              </w:rPr>
              <w:t>Part consent/ Part refuse</w:t>
            </w:r>
          </w:p>
        </w:tc>
        <w:tc>
          <w:tcPr>
            <w:tcW w:w="1306" w:type="dxa"/>
            <w:gridSpan w:val="2"/>
            <w:vMerge w:val="restart"/>
            <w:shd w:val="clear" w:color="auto" w:fill="auto"/>
          </w:tcPr>
          <w:p w14:paraId="17D833AD" w14:textId="77777777" w:rsidR="00701221" w:rsidRPr="00C30336" w:rsidRDefault="00701221" w:rsidP="00701221">
            <w:pPr>
              <w:spacing w:after="0" w:line="240" w:lineRule="auto"/>
              <w:jc w:val="center"/>
              <w:rPr>
                <w:b/>
                <w:sz w:val="20"/>
                <w:szCs w:val="20"/>
              </w:rPr>
            </w:pPr>
            <w:r w:rsidRPr="00C30336">
              <w:rPr>
                <w:b/>
                <w:sz w:val="20"/>
                <w:szCs w:val="20"/>
              </w:rPr>
              <w:t>Withdrawn / Invalid</w:t>
            </w:r>
          </w:p>
        </w:tc>
        <w:tc>
          <w:tcPr>
            <w:tcW w:w="2046" w:type="dxa"/>
            <w:gridSpan w:val="2"/>
            <w:shd w:val="clear" w:color="auto" w:fill="auto"/>
          </w:tcPr>
          <w:p w14:paraId="5C4324ED" w14:textId="77777777" w:rsidR="00701221" w:rsidRPr="00C30336" w:rsidRDefault="00701221" w:rsidP="00701221">
            <w:pPr>
              <w:spacing w:after="0" w:line="240" w:lineRule="auto"/>
              <w:rPr>
                <w:b/>
                <w:sz w:val="20"/>
                <w:szCs w:val="20"/>
              </w:rPr>
            </w:pPr>
            <w:r w:rsidRPr="00C30336">
              <w:rPr>
                <w:b/>
                <w:sz w:val="20"/>
                <w:szCs w:val="20"/>
              </w:rPr>
              <w:t xml:space="preserve">Conservation Area </w:t>
            </w:r>
          </w:p>
        </w:tc>
      </w:tr>
      <w:tr w:rsidR="00701221" w14:paraId="528C284D" w14:textId="77777777" w:rsidTr="57B40879">
        <w:trPr>
          <w:trHeight w:val="238"/>
        </w:trPr>
        <w:tc>
          <w:tcPr>
            <w:tcW w:w="2415" w:type="dxa"/>
            <w:vMerge/>
          </w:tcPr>
          <w:p w14:paraId="07B6778B" w14:textId="77777777" w:rsidR="00701221" w:rsidRPr="0087485D" w:rsidRDefault="00701221" w:rsidP="007F035F">
            <w:pPr>
              <w:spacing w:after="0"/>
              <w:jc w:val="center"/>
              <w:rPr>
                <w:b/>
              </w:rPr>
            </w:pPr>
          </w:p>
        </w:tc>
        <w:tc>
          <w:tcPr>
            <w:tcW w:w="922" w:type="dxa"/>
            <w:vMerge/>
          </w:tcPr>
          <w:p w14:paraId="7E14D1BB" w14:textId="77777777" w:rsidR="00701221" w:rsidRPr="00C30336" w:rsidRDefault="00701221" w:rsidP="007F035F">
            <w:pPr>
              <w:spacing w:after="0" w:line="240" w:lineRule="auto"/>
              <w:jc w:val="center"/>
              <w:rPr>
                <w:b/>
                <w:sz w:val="20"/>
                <w:szCs w:val="20"/>
              </w:rPr>
            </w:pPr>
          </w:p>
        </w:tc>
        <w:tc>
          <w:tcPr>
            <w:tcW w:w="1134" w:type="dxa"/>
            <w:vMerge/>
          </w:tcPr>
          <w:p w14:paraId="7FBEE2A6" w14:textId="77777777" w:rsidR="00701221" w:rsidRPr="00C30336" w:rsidRDefault="00701221" w:rsidP="007F035F">
            <w:pPr>
              <w:spacing w:after="0" w:line="240" w:lineRule="auto"/>
              <w:jc w:val="center"/>
              <w:rPr>
                <w:b/>
                <w:sz w:val="20"/>
                <w:szCs w:val="20"/>
              </w:rPr>
            </w:pPr>
          </w:p>
        </w:tc>
        <w:tc>
          <w:tcPr>
            <w:tcW w:w="1417" w:type="dxa"/>
            <w:gridSpan w:val="2"/>
            <w:vMerge/>
          </w:tcPr>
          <w:p w14:paraId="5909F3E9" w14:textId="77777777" w:rsidR="00701221" w:rsidRPr="00C30336" w:rsidRDefault="00701221" w:rsidP="007F035F">
            <w:pPr>
              <w:spacing w:after="0" w:line="240" w:lineRule="auto"/>
              <w:jc w:val="center"/>
              <w:rPr>
                <w:b/>
                <w:sz w:val="20"/>
                <w:szCs w:val="20"/>
              </w:rPr>
            </w:pPr>
          </w:p>
        </w:tc>
        <w:tc>
          <w:tcPr>
            <w:tcW w:w="1306" w:type="dxa"/>
            <w:gridSpan w:val="2"/>
            <w:vMerge/>
          </w:tcPr>
          <w:p w14:paraId="6DDF2A5A" w14:textId="77777777" w:rsidR="00701221" w:rsidRPr="00C30336" w:rsidRDefault="00701221" w:rsidP="00701221">
            <w:pPr>
              <w:spacing w:after="0" w:line="240" w:lineRule="auto"/>
              <w:jc w:val="center"/>
              <w:rPr>
                <w:b/>
                <w:sz w:val="20"/>
                <w:szCs w:val="20"/>
              </w:rPr>
            </w:pPr>
          </w:p>
        </w:tc>
        <w:tc>
          <w:tcPr>
            <w:tcW w:w="1042" w:type="dxa"/>
            <w:shd w:val="clear" w:color="auto" w:fill="auto"/>
          </w:tcPr>
          <w:p w14:paraId="2568B070" w14:textId="77777777" w:rsidR="00701221" w:rsidRPr="00C30336" w:rsidRDefault="00701221" w:rsidP="00701221">
            <w:pPr>
              <w:spacing w:after="0" w:line="240" w:lineRule="auto"/>
              <w:jc w:val="center"/>
              <w:rPr>
                <w:b/>
                <w:sz w:val="20"/>
                <w:szCs w:val="20"/>
              </w:rPr>
            </w:pPr>
            <w:r w:rsidRPr="00C30336">
              <w:rPr>
                <w:b/>
                <w:sz w:val="20"/>
                <w:szCs w:val="20"/>
              </w:rPr>
              <w:t>Raise no objection</w:t>
            </w:r>
          </w:p>
        </w:tc>
        <w:tc>
          <w:tcPr>
            <w:tcW w:w="1004" w:type="dxa"/>
            <w:shd w:val="clear" w:color="auto" w:fill="auto"/>
          </w:tcPr>
          <w:p w14:paraId="3C458856" w14:textId="77777777" w:rsidR="00701221" w:rsidRPr="00C30336" w:rsidRDefault="00701221" w:rsidP="00701221">
            <w:pPr>
              <w:spacing w:after="0" w:line="240" w:lineRule="auto"/>
              <w:jc w:val="center"/>
              <w:rPr>
                <w:b/>
                <w:sz w:val="20"/>
                <w:szCs w:val="20"/>
              </w:rPr>
            </w:pPr>
            <w:r w:rsidRPr="00C30336">
              <w:rPr>
                <w:b/>
                <w:sz w:val="20"/>
                <w:szCs w:val="20"/>
              </w:rPr>
              <w:t>TPO</w:t>
            </w:r>
          </w:p>
        </w:tc>
      </w:tr>
      <w:tr w:rsidR="00701221" w14:paraId="1E5F67F1" w14:textId="77777777" w:rsidTr="57B40879">
        <w:trPr>
          <w:trHeight w:val="191"/>
        </w:trPr>
        <w:tc>
          <w:tcPr>
            <w:tcW w:w="2415" w:type="dxa"/>
            <w:vMerge/>
          </w:tcPr>
          <w:p w14:paraId="65F302BD" w14:textId="77777777" w:rsidR="00701221" w:rsidRPr="0087485D" w:rsidRDefault="00701221" w:rsidP="007F035F">
            <w:pPr>
              <w:spacing w:after="0"/>
              <w:jc w:val="center"/>
              <w:rPr>
                <w:b/>
              </w:rPr>
            </w:pPr>
          </w:p>
        </w:tc>
        <w:tc>
          <w:tcPr>
            <w:tcW w:w="922" w:type="dxa"/>
            <w:shd w:val="clear" w:color="auto" w:fill="auto"/>
          </w:tcPr>
          <w:p w14:paraId="36BCF4A9" w14:textId="6D2349C1" w:rsidR="00701221" w:rsidRPr="00C30336" w:rsidRDefault="00701221" w:rsidP="2D6D0AA3">
            <w:pPr>
              <w:spacing w:after="0" w:line="240" w:lineRule="auto"/>
              <w:jc w:val="center"/>
              <w:rPr>
                <w:b/>
                <w:bCs/>
              </w:rPr>
            </w:pPr>
          </w:p>
        </w:tc>
        <w:tc>
          <w:tcPr>
            <w:tcW w:w="1134" w:type="dxa"/>
            <w:shd w:val="clear" w:color="auto" w:fill="auto"/>
          </w:tcPr>
          <w:p w14:paraId="0A02D5BC" w14:textId="19E46CEF" w:rsidR="00701221" w:rsidRPr="00C30336" w:rsidRDefault="44BEEC67" w:rsidP="7F85332C">
            <w:pPr>
              <w:spacing w:after="0" w:line="240" w:lineRule="auto"/>
              <w:jc w:val="center"/>
            </w:pPr>
            <w:r w:rsidRPr="7F85332C">
              <w:rPr>
                <w:b/>
                <w:bCs/>
                <w:sz w:val="20"/>
                <w:szCs w:val="20"/>
              </w:rPr>
              <w:t>X</w:t>
            </w:r>
          </w:p>
        </w:tc>
        <w:tc>
          <w:tcPr>
            <w:tcW w:w="1417" w:type="dxa"/>
            <w:gridSpan w:val="2"/>
            <w:shd w:val="clear" w:color="auto" w:fill="auto"/>
          </w:tcPr>
          <w:p w14:paraId="29CE34B6" w14:textId="77777777" w:rsidR="00701221" w:rsidRPr="00C30336" w:rsidRDefault="00701221" w:rsidP="007F035F">
            <w:pPr>
              <w:spacing w:after="0" w:line="240" w:lineRule="auto"/>
              <w:jc w:val="center"/>
              <w:rPr>
                <w:b/>
              </w:rPr>
            </w:pPr>
          </w:p>
        </w:tc>
        <w:tc>
          <w:tcPr>
            <w:tcW w:w="1306" w:type="dxa"/>
            <w:gridSpan w:val="2"/>
            <w:shd w:val="clear" w:color="auto" w:fill="auto"/>
          </w:tcPr>
          <w:p w14:paraId="66C8F26C" w14:textId="77777777" w:rsidR="00701221" w:rsidRPr="00C30336" w:rsidRDefault="00701221" w:rsidP="007F035F">
            <w:pPr>
              <w:spacing w:after="0" w:line="240" w:lineRule="auto"/>
              <w:jc w:val="center"/>
              <w:rPr>
                <w:b/>
              </w:rPr>
            </w:pPr>
          </w:p>
        </w:tc>
        <w:tc>
          <w:tcPr>
            <w:tcW w:w="1042" w:type="dxa"/>
            <w:shd w:val="clear" w:color="auto" w:fill="auto"/>
          </w:tcPr>
          <w:p w14:paraId="4608FDF0" w14:textId="77777777" w:rsidR="00701221" w:rsidRPr="00C30336" w:rsidRDefault="00701221" w:rsidP="007F035F">
            <w:pPr>
              <w:spacing w:after="0" w:line="240" w:lineRule="auto"/>
              <w:jc w:val="center"/>
              <w:rPr>
                <w:b/>
              </w:rPr>
            </w:pPr>
          </w:p>
        </w:tc>
        <w:tc>
          <w:tcPr>
            <w:tcW w:w="1004" w:type="dxa"/>
            <w:shd w:val="clear" w:color="auto" w:fill="auto"/>
          </w:tcPr>
          <w:p w14:paraId="6202BED2" w14:textId="77777777" w:rsidR="00701221" w:rsidRPr="00C30336" w:rsidRDefault="00701221" w:rsidP="007F035F">
            <w:pPr>
              <w:spacing w:after="0" w:line="240" w:lineRule="auto"/>
              <w:jc w:val="center"/>
              <w:rPr>
                <w:b/>
              </w:rPr>
            </w:pPr>
          </w:p>
        </w:tc>
      </w:tr>
      <w:tr w:rsidR="00BA454F" w14:paraId="21FCD423" w14:textId="77777777" w:rsidTr="57B40879">
        <w:tc>
          <w:tcPr>
            <w:tcW w:w="2415" w:type="dxa"/>
            <w:shd w:val="clear" w:color="auto" w:fill="auto"/>
          </w:tcPr>
          <w:p w14:paraId="4D23405F" w14:textId="77777777" w:rsidR="00BA454F" w:rsidRPr="0087485D" w:rsidRDefault="009B129B" w:rsidP="007F035F">
            <w:pPr>
              <w:spacing w:after="0"/>
              <w:jc w:val="center"/>
              <w:rPr>
                <w:b/>
              </w:rPr>
            </w:pPr>
            <w:r>
              <w:rPr>
                <w:b/>
              </w:rPr>
              <w:t>Decision notice</w:t>
            </w:r>
          </w:p>
        </w:tc>
        <w:tc>
          <w:tcPr>
            <w:tcW w:w="6825" w:type="dxa"/>
            <w:gridSpan w:val="8"/>
            <w:shd w:val="clear" w:color="auto" w:fill="auto"/>
          </w:tcPr>
          <w:p w14:paraId="740FECD0" w14:textId="25767FEE" w:rsidR="00937E82" w:rsidRPr="00C30336" w:rsidRDefault="57D199FA" w:rsidP="7F85332C">
            <w:pPr>
              <w:spacing w:after="0"/>
              <w:rPr>
                <w:rFonts w:asciiTheme="minorHAnsi" w:eastAsiaTheme="minorEastAsia" w:hAnsiTheme="minorHAnsi" w:cstheme="minorBidi"/>
              </w:rPr>
            </w:pPr>
            <w:r>
              <w:t xml:space="preserve">REFUSE: </w:t>
            </w:r>
            <w:r w:rsidRPr="7F85332C">
              <w:rPr>
                <w:rFonts w:asciiTheme="minorHAnsi" w:eastAsiaTheme="minorEastAsia" w:hAnsiTheme="minorHAnsi" w:cstheme="minorBidi"/>
                <w:color w:val="333333"/>
              </w:rPr>
              <w:t>1 no. Ash (multi stemmed) - Fell.</w:t>
            </w:r>
          </w:p>
        </w:tc>
      </w:tr>
      <w:tr w:rsidR="00BA454F" w14:paraId="163D473E" w14:textId="77777777" w:rsidTr="57B40879">
        <w:tc>
          <w:tcPr>
            <w:tcW w:w="2415" w:type="dxa"/>
            <w:shd w:val="clear" w:color="auto" w:fill="auto"/>
          </w:tcPr>
          <w:p w14:paraId="7B62FDD4" w14:textId="77777777" w:rsidR="00BA454F" w:rsidRPr="0087485D" w:rsidRDefault="00BA454F" w:rsidP="007F035F">
            <w:pPr>
              <w:spacing w:after="0"/>
              <w:jc w:val="center"/>
              <w:rPr>
                <w:b/>
              </w:rPr>
            </w:pPr>
            <w:r w:rsidRPr="0087485D">
              <w:rPr>
                <w:b/>
              </w:rPr>
              <w:lastRenderedPageBreak/>
              <w:t>Conditions</w:t>
            </w:r>
          </w:p>
        </w:tc>
        <w:tc>
          <w:tcPr>
            <w:tcW w:w="6825" w:type="dxa"/>
            <w:gridSpan w:val="8"/>
            <w:shd w:val="clear" w:color="auto" w:fill="auto"/>
          </w:tcPr>
          <w:p w14:paraId="59E73731" w14:textId="125EABDD" w:rsidR="00937E82" w:rsidRPr="00C30336" w:rsidRDefault="00CF6E9C" w:rsidP="00C30336">
            <w:pPr>
              <w:spacing w:after="0"/>
            </w:pPr>
            <w:r>
              <w:t>n/a</w:t>
            </w:r>
          </w:p>
        </w:tc>
      </w:tr>
      <w:tr w:rsidR="00BA454F" w14:paraId="5CC66495" w14:textId="77777777" w:rsidTr="57B40879">
        <w:tc>
          <w:tcPr>
            <w:tcW w:w="2415" w:type="dxa"/>
            <w:shd w:val="clear" w:color="auto" w:fill="auto"/>
          </w:tcPr>
          <w:p w14:paraId="47E2D357" w14:textId="77777777" w:rsidR="00BA454F" w:rsidRPr="0087485D" w:rsidRDefault="00BA454F" w:rsidP="007F035F">
            <w:pPr>
              <w:spacing w:after="0"/>
              <w:jc w:val="center"/>
              <w:rPr>
                <w:b/>
              </w:rPr>
            </w:pPr>
            <w:r w:rsidRPr="0087485D">
              <w:rPr>
                <w:b/>
              </w:rPr>
              <w:t>Notes to applicant</w:t>
            </w:r>
          </w:p>
        </w:tc>
        <w:tc>
          <w:tcPr>
            <w:tcW w:w="6825" w:type="dxa"/>
            <w:gridSpan w:val="8"/>
            <w:shd w:val="clear" w:color="auto" w:fill="auto"/>
          </w:tcPr>
          <w:p w14:paraId="1E3E72CA" w14:textId="40B9208D" w:rsidR="00937E82" w:rsidRPr="00C30336" w:rsidRDefault="00CF6E9C" w:rsidP="00C30336">
            <w:pPr>
              <w:spacing w:after="0"/>
            </w:pPr>
            <w:r>
              <w:t>None</w:t>
            </w:r>
          </w:p>
        </w:tc>
      </w:tr>
      <w:tr w:rsidR="00937E82" w14:paraId="3A783E90" w14:textId="77777777" w:rsidTr="57B40879">
        <w:tc>
          <w:tcPr>
            <w:tcW w:w="2415" w:type="dxa"/>
            <w:shd w:val="clear" w:color="auto" w:fill="808080" w:themeFill="background1" w:themeFillShade="80"/>
          </w:tcPr>
          <w:p w14:paraId="420D809F" w14:textId="77777777" w:rsidR="00937E82" w:rsidRPr="0087485D" w:rsidRDefault="00937E82" w:rsidP="007F035F">
            <w:pPr>
              <w:spacing w:after="0"/>
              <w:jc w:val="center"/>
              <w:rPr>
                <w:b/>
              </w:rPr>
            </w:pPr>
          </w:p>
        </w:tc>
        <w:tc>
          <w:tcPr>
            <w:tcW w:w="6825" w:type="dxa"/>
            <w:gridSpan w:val="8"/>
            <w:shd w:val="clear" w:color="auto" w:fill="808080" w:themeFill="background1" w:themeFillShade="80"/>
          </w:tcPr>
          <w:p w14:paraId="1B0C1B19" w14:textId="77777777" w:rsidR="00937E82" w:rsidRPr="00C30336" w:rsidRDefault="00937E82" w:rsidP="00C30336">
            <w:pPr>
              <w:spacing w:after="0"/>
            </w:pPr>
          </w:p>
        </w:tc>
      </w:tr>
      <w:tr w:rsidR="00BA454F" w14:paraId="1720B6B0" w14:textId="77777777" w:rsidTr="57B40879">
        <w:tc>
          <w:tcPr>
            <w:tcW w:w="2415" w:type="dxa"/>
            <w:shd w:val="clear" w:color="auto" w:fill="auto"/>
          </w:tcPr>
          <w:p w14:paraId="3204E1CC" w14:textId="77777777" w:rsidR="00BA454F" w:rsidRPr="0087485D" w:rsidRDefault="00BA454F" w:rsidP="007F035F">
            <w:pPr>
              <w:spacing w:after="0"/>
              <w:jc w:val="center"/>
              <w:rPr>
                <w:b/>
              </w:rPr>
            </w:pPr>
            <w:r w:rsidRPr="0087485D">
              <w:rPr>
                <w:b/>
              </w:rPr>
              <w:t>Parish comments</w:t>
            </w:r>
          </w:p>
        </w:tc>
        <w:tc>
          <w:tcPr>
            <w:tcW w:w="6825" w:type="dxa"/>
            <w:gridSpan w:val="8"/>
            <w:shd w:val="clear" w:color="auto" w:fill="auto"/>
          </w:tcPr>
          <w:p w14:paraId="00570D87" w14:textId="1156DCDF" w:rsidR="0026241A" w:rsidRDefault="00CF6E9C" w:rsidP="00C30336">
            <w:pPr>
              <w:spacing w:after="0"/>
            </w:pPr>
            <w:r>
              <w:t>None</w:t>
            </w:r>
          </w:p>
          <w:p w14:paraId="26AEB349" w14:textId="77777777" w:rsidR="00937E82" w:rsidRPr="00C30336" w:rsidRDefault="00937E82" w:rsidP="00C30336">
            <w:pPr>
              <w:spacing w:after="0"/>
            </w:pPr>
          </w:p>
        </w:tc>
      </w:tr>
      <w:tr w:rsidR="009B129B" w14:paraId="5371D368" w14:textId="77777777" w:rsidTr="57B40879">
        <w:trPr>
          <w:trHeight w:val="331"/>
        </w:trPr>
        <w:tc>
          <w:tcPr>
            <w:tcW w:w="2415" w:type="dxa"/>
            <w:vMerge w:val="restart"/>
            <w:shd w:val="clear" w:color="auto" w:fill="auto"/>
          </w:tcPr>
          <w:p w14:paraId="5D0D4485" w14:textId="77777777" w:rsidR="009B129B" w:rsidRPr="0087485D" w:rsidRDefault="009B129B" w:rsidP="007F035F">
            <w:pPr>
              <w:spacing w:after="0"/>
              <w:jc w:val="center"/>
              <w:rPr>
                <w:b/>
              </w:rPr>
            </w:pPr>
            <w:r w:rsidRPr="0087485D">
              <w:rPr>
                <w:b/>
              </w:rPr>
              <w:t>Public objection/ support</w:t>
            </w:r>
          </w:p>
        </w:tc>
        <w:tc>
          <w:tcPr>
            <w:tcW w:w="2339" w:type="dxa"/>
            <w:gridSpan w:val="3"/>
            <w:shd w:val="clear" w:color="auto" w:fill="auto"/>
          </w:tcPr>
          <w:p w14:paraId="610A8033" w14:textId="77777777" w:rsidR="009B129B" w:rsidRPr="00C30336" w:rsidRDefault="009B129B" w:rsidP="007F035F">
            <w:pPr>
              <w:spacing w:after="0"/>
              <w:jc w:val="center"/>
              <w:rPr>
                <w:sz w:val="20"/>
                <w:szCs w:val="20"/>
              </w:rPr>
            </w:pPr>
            <w:r w:rsidRPr="00C30336">
              <w:rPr>
                <w:sz w:val="20"/>
                <w:szCs w:val="20"/>
              </w:rPr>
              <w:t>Support</w:t>
            </w:r>
          </w:p>
        </w:tc>
        <w:tc>
          <w:tcPr>
            <w:tcW w:w="2268" w:type="dxa"/>
            <w:gridSpan w:val="2"/>
            <w:shd w:val="clear" w:color="auto" w:fill="auto"/>
          </w:tcPr>
          <w:p w14:paraId="6AE51538" w14:textId="77777777" w:rsidR="009B129B" w:rsidRPr="00C30336" w:rsidRDefault="009B129B" w:rsidP="007F035F">
            <w:pPr>
              <w:spacing w:after="0"/>
              <w:jc w:val="center"/>
              <w:rPr>
                <w:sz w:val="20"/>
                <w:szCs w:val="20"/>
              </w:rPr>
            </w:pPr>
            <w:r w:rsidRPr="00C30336">
              <w:rPr>
                <w:sz w:val="20"/>
                <w:szCs w:val="20"/>
              </w:rPr>
              <w:t>Objection</w:t>
            </w:r>
          </w:p>
        </w:tc>
        <w:tc>
          <w:tcPr>
            <w:tcW w:w="2218" w:type="dxa"/>
            <w:gridSpan w:val="3"/>
            <w:shd w:val="clear" w:color="auto" w:fill="auto"/>
          </w:tcPr>
          <w:p w14:paraId="716BE660" w14:textId="77777777" w:rsidR="009B129B" w:rsidRPr="00C30336" w:rsidRDefault="009B129B" w:rsidP="007F035F">
            <w:pPr>
              <w:spacing w:after="0"/>
              <w:jc w:val="center"/>
              <w:rPr>
                <w:sz w:val="20"/>
                <w:szCs w:val="20"/>
              </w:rPr>
            </w:pPr>
            <w:r w:rsidRPr="00C30336">
              <w:rPr>
                <w:sz w:val="20"/>
                <w:szCs w:val="20"/>
              </w:rPr>
              <w:t>Observation</w:t>
            </w:r>
          </w:p>
        </w:tc>
      </w:tr>
      <w:tr w:rsidR="009B129B" w14:paraId="42EC2CF0" w14:textId="77777777" w:rsidTr="57B40879">
        <w:trPr>
          <w:trHeight w:val="527"/>
        </w:trPr>
        <w:tc>
          <w:tcPr>
            <w:tcW w:w="2415" w:type="dxa"/>
            <w:vMerge/>
          </w:tcPr>
          <w:p w14:paraId="50C8113A" w14:textId="77777777" w:rsidR="009B129B" w:rsidRPr="0087485D" w:rsidRDefault="009B129B" w:rsidP="007F035F">
            <w:pPr>
              <w:spacing w:after="0"/>
              <w:jc w:val="center"/>
              <w:rPr>
                <w:b/>
              </w:rPr>
            </w:pPr>
          </w:p>
        </w:tc>
        <w:tc>
          <w:tcPr>
            <w:tcW w:w="2339" w:type="dxa"/>
            <w:gridSpan w:val="3"/>
            <w:shd w:val="clear" w:color="auto" w:fill="auto"/>
          </w:tcPr>
          <w:p w14:paraId="2649ACBF" w14:textId="77777777" w:rsidR="009B129B" w:rsidRPr="00C30336" w:rsidRDefault="005C744D" w:rsidP="007F035F">
            <w:pPr>
              <w:spacing w:after="0"/>
              <w:jc w:val="center"/>
            </w:pPr>
            <w:r w:rsidRPr="00C30336">
              <w:t>0</w:t>
            </w:r>
          </w:p>
        </w:tc>
        <w:tc>
          <w:tcPr>
            <w:tcW w:w="2268" w:type="dxa"/>
            <w:gridSpan w:val="2"/>
            <w:shd w:val="clear" w:color="auto" w:fill="auto"/>
          </w:tcPr>
          <w:p w14:paraId="7374EA95" w14:textId="77777777" w:rsidR="009B129B" w:rsidRPr="00C30336" w:rsidRDefault="009B129B" w:rsidP="007F035F">
            <w:pPr>
              <w:spacing w:after="0"/>
              <w:jc w:val="center"/>
            </w:pPr>
            <w:r w:rsidRPr="00C30336">
              <w:t>0</w:t>
            </w:r>
          </w:p>
        </w:tc>
        <w:tc>
          <w:tcPr>
            <w:tcW w:w="2218" w:type="dxa"/>
            <w:gridSpan w:val="3"/>
            <w:shd w:val="clear" w:color="auto" w:fill="auto"/>
          </w:tcPr>
          <w:p w14:paraId="6758561B" w14:textId="77777777" w:rsidR="009B129B" w:rsidRPr="00C30336" w:rsidRDefault="009B129B" w:rsidP="007F035F">
            <w:pPr>
              <w:spacing w:after="0"/>
              <w:jc w:val="center"/>
            </w:pPr>
            <w:r w:rsidRPr="00C30336">
              <w:t>0</w:t>
            </w:r>
          </w:p>
        </w:tc>
      </w:tr>
      <w:tr w:rsidR="00BA454F" w14:paraId="636C770F" w14:textId="77777777" w:rsidTr="57B40879">
        <w:tc>
          <w:tcPr>
            <w:tcW w:w="2415" w:type="dxa"/>
            <w:shd w:val="clear" w:color="auto" w:fill="auto"/>
          </w:tcPr>
          <w:p w14:paraId="7984D8F0" w14:textId="77777777" w:rsidR="00BA454F" w:rsidRPr="0087485D" w:rsidRDefault="009B129B" w:rsidP="007F035F">
            <w:pPr>
              <w:spacing w:after="0"/>
              <w:jc w:val="center"/>
              <w:rPr>
                <w:b/>
              </w:rPr>
            </w:pPr>
            <w:r>
              <w:rPr>
                <w:b/>
              </w:rPr>
              <w:t xml:space="preserve">Objection/ support </w:t>
            </w:r>
            <w:r w:rsidR="00BA454F" w:rsidRPr="0087485D">
              <w:rPr>
                <w:b/>
              </w:rPr>
              <w:t>consideration</w:t>
            </w:r>
          </w:p>
        </w:tc>
        <w:tc>
          <w:tcPr>
            <w:tcW w:w="6825" w:type="dxa"/>
            <w:gridSpan w:val="8"/>
            <w:shd w:val="clear" w:color="auto" w:fill="auto"/>
          </w:tcPr>
          <w:p w14:paraId="788362A6" w14:textId="17E14095" w:rsidR="00BA454F" w:rsidRPr="00C30336" w:rsidRDefault="00CF6E9C" w:rsidP="006904B6">
            <w:pPr>
              <w:spacing w:after="0"/>
            </w:pPr>
            <w:r>
              <w:t>n/a</w:t>
            </w:r>
          </w:p>
        </w:tc>
      </w:tr>
    </w:tbl>
    <w:p w14:paraId="532064EC" w14:textId="77777777" w:rsidR="00BD1FA5" w:rsidRDefault="00BD1FA5" w:rsidP="007F035F">
      <w:pPr>
        <w:jc w:val="center"/>
      </w:pPr>
    </w:p>
    <w:sectPr w:rsidR="00BD1F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706"/>
    <w:rsid w:val="0001668A"/>
    <w:rsid w:val="000A4824"/>
    <w:rsid w:val="00135F1F"/>
    <w:rsid w:val="00152D14"/>
    <w:rsid w:val="001620FB"/>
    <w:rsid w:val="00197F49"/>
    <w:rsid w:val="001A23C7"/>
    <w:rsid w:val="001B1216"/>
    <w:rsid w:val="001B2730"/>
    <w:rsid w:val="001E147D"/>
    <w:rsid w:val="002157C6"/>
    <w:rsid w:val="00220644"/>
    <w:rsid w:val="00237160"/>
    <w:rsid w:val="0026241A"/>
    <w:rsid w:val="002E5717"/>
    <w:rsid w:val="002E72B4"/>
    <w:rsid w:val="0030010C"/>
    <w:rsid w:val="0033714E"/>
    <w:rsid w:val="003752CC"/>
    <w:rsid w:val="003B4C9B"/>
    <w:rsid w:val="004367B8"/>
    <w:rsid w:val="0045390C"/>
    <w:rsid w:val="00456D68"/>
    <w:rsid w:val="00466E17"/>
    <w:rsid w:val="00491EAD"/>
    <w:rsid w:val="004B36DA"/>
    <w:rsid w:val="004C09C9"/>
    <w:rsid w:val="004E4750"/>
    <w:rsid w:val="005208AD"/>
    <w:rsid w:val="00522903"/>
    <w:rsid w:val="00542776"/>
    <w:rsid w:val="005A1619"/>
    <w:rsid w:val="005C744D"/>
    <w:rsid w:val="00620519"/>
    <w:rsid w:val="006347DD"/>
    <w:rsid w:val="00662C68"/>
    <w:rsid w:val="006904B6"/>
    <w:rsid w:val="00697809"/>
    <w:rsid w:val="006E6583"/>
    <w:rsid w:val="00701221"/>
    <w:rsid w:val="00720720"/>
    <w:rsid w:val="00722B0F"/>
    <w:rsid w:val="007660BC"/>
    <w:rsid w:val="00784DDB"/>
    <w:rsid w:val="007C0028"/>
    <w:rsid w:val="007F035F"/>
    <w:rsid w:val="00813C61"/>
    <w:rsid w:val="0082393B"/>
    <w:rsid w:val="00831EFF"/>
    <w:rsid w:val="0087485D"/>
    <w:rsid w:val="00891F15"/>
    <w:rsid w:val="00895606"/>
    <w:rsid w:val="008D144B"/>
    <w:rsid w:val="008D5DAB"/>
    <w:rsid w:val="008E727B"/>
    <w:rsid w:val="0093721D"/>
    <w:rsid w:val="00937E82"/>
    <w:rsid w:val="00957FE5"/>
    <w:rsid w:val="009A7CC9"/>
    <w:rsid w:val="009B129B"/>
    <w:rsid w:val="009D103A"/>
    <w:rsid w:val="009F339E"/>
    <w:rsid w:val="00A10EF6"/>
    <w:rsid w:val="00A304D8"/>
    <w:rsid w:val="00A337C0"/>
    <w:rsid w:val="00A366D8"/>
    <w:rsid w:val="00A541C6"/>
    <w:rsid w:val="00A65408"/>
    <w:rsid w:val="00AB1706"/>
    <w:rsid w:val="00AB74A8"/>
    <w:rsid w:val="00AE1505"/>
    <w:rsid w:val="00AF0332"/>
    <w:rsid w:val="00B01D9A"/>
    <w:rsid w:val="00B7763C"/>
    <w:rsid w:val="00B92A7E"/>
    <w:rsid w:val="00BA454F"/>
    <w:rsid w:val="00BC3C47"/>
    <w:rsid w:val="00BD1FA5"/>
    <w:rsid w:val="00BE223D"/>
    <w:rsid w:val="00BF2034"/>
    <w:rsid w:val="00C30336"/>
    <w:rsid w:val="00C37E5C"/>
    <w:rsid w:val="00C61AC6"/>
    <w:rsid w:val="00C92AF9"/>
    <w:rsid w:val="00C97C2E"/>
    <w:rsid w:val="00CF6E9C"/>
    <w:rsid w:val="00D14222"/>
    <w:rsid w:val="00D24EB9"/>
    <w:rsid w:val="00D26BC6"/>
    <w:rsid w:val="00D5362F"/>
    <w:rsid w:val="00D757DA"/>
    <w:rsid w:val="00DD378B"/>
    <w:rsid w:val="00E15C74"/>
    <w:rsid w:val="00EE21D8"/>
    <w:rsid w:val="00EF206C"/>
    <w:rsid w:val="00F05ED9"/>
    <w:rsid w:val="00F5653A"/>
    <w:rsid w:val="00F61D26"/>
    <w:rsid w:val="00F8440A"/>
    <w:rsid w:val="00F92876"/>
    <w:rsid w:val="0135CFBF"/>
    <w:rsid w:val="0280198E"/>
    <w:rsid w:val="0282FA31"/>
    <w:rsid w:val="0295A3E9"/>
    <w:rsid w:val="03572FCD"/>
    <w:rsid w:val="0389F9F0"/>
    <w:rsid w:val="039B1175"/>
    <w:rsid w:val="03AE80DA"/>
    <w:rsid w:val="03C8490C"/>
    <w:rsid w:val="03CF8D68"/>
    <w:rsid w:val="03E3000B"/>
    <w:rsid w:val="03EB1912"/>
    <w:rsid w:val="03F598AC"/>
    <w:rsid w:val="047B8E46"/>
    <w:rsid w:val="0483F784"/>
    <w:rsid w:val="058822A3"/>
    <w:rsid w:val="05E73FB5"/>
    <w:rsid w:val="0652FFB3"/>
    <w:rsid w:val="06554566"/>
    <w:rsid w:val="06E6C2B5"/>
    <w:rsid w:val="081475FE"/>
    <w:rsid w:val="0837940D"/>
    <w:rsid w:val="0866E351"/>
    <w:rsid w:val="08A72B37"/>
    <w:rsid w:val="08C5076F"/>
    <w:rsid w:val="093E53B4"/>
    <w:rsid w:val="094757C1"/>
    <w:rsid w:val="097D090C"/>
    <w:rsid w:val="09B0465F"/>
    <w:rsid w:val="0A1E6377"/>
    <w:rsid w:val="0A27F6CE"/>
    <w:rsid w:val="0A2CF3AC"/>
    <w:rsid w:val="0A54767C"/>
    <w:rsid w:val="0A71EE11"/>
    <w:rsid w:val="0A76CF8C"/>
    <w:rsid w:val="0A7C45AE"/>
    <w:rsid w:val="0AEA17CD"/>
    <w:rsid w:val="0AF3359E"/>
    <w:rsid w:val="0AF9E99C"/>
    <w:rsid w:val="0B1AC618"/>
    <w:rsid w:val="0B86914B"/>
    <w:rsid w:val="0BBA33D8"/>
    <w:rsid w:val="0C04957F"/>
    <w:rsid w:val="0C2C1BDC"/>
    <w:rsid w:val="0CB4A9CE"/>
    <w:rsid w:val="0CE3AA26"/>
    <w:rsid w:val="0D2D0529"/>
    <w:rsid w:val="0DDD49F1"/>
    <w:rsid w:val="0DE8ABA9"/>
    <w:rsid w:val="0E2E2B76"/>
    <w:rsid w:val="0E4F6884"/>
    <w:rsid w:val="0E9C57EE"/>
    <w:rsid w:val="0F902788"/>
    <w:rsid w:val="0FA469B9"/>
    <w:rsid w:val="0FD2E254"/>
    <w:rsid w:val="0FEC4A90"/>
    <w:rsid w:val="0FF0803C"/>
    <w:rsid w:val="10060302"/>
    <w:rsid w:val="100CDA5F"/>
    <w:rsid w:val="101323FF"/>
    <w:rsid w:val="10474763"/>
    <w:rsid w:val="1081E4EE"/>
    <w:rsid w:val="10DBDBFC"/>
    <w:rsid w:val="113B73E5"/>
    <w:rsid w:val="1160520B"/>
    <w:rsid w:val="11881AF1"/>
    <w:rsid w:val="11C3C69F"/>
    <w:rsid w:val="11FE955F"/>
    <w:rsid w:val="121DB54F"/>
    <w:rsid w:val="124A136A"/>
    <w:rsid w:val="127FF7B9"/>
    <w:rsid w:val="1281F3E1"/>
    <w:rsid w:val="128239E3"/>
    <w:rsid w:val="12C4F367"/>
    <w:rsid w:val="12C55562"/>
    <w:rsid w:val="1306BEAC"/>
    <w:rsid w:val="132F2649"/>
    <w:rsid w:val="136017FC"/>
    <w:rsid w:val="13FF1521"/>
    <w:rsid w:val="14156D5A"/>
    <w:rsid w:val="14552E4B"/>
    <w:rsid w:val="147C0F5F"/>
    <w:rsid w:val="14CAF6AA"/>
    <w:rsid w:val="157F7D86"/>
    <w:rsid w:val="15B54696"/>
    <w:rsid w:val="15B7987B"/>
    <w:rsid w:val="1617DFC0"/>
    <w:rsid w:val="16A23B77"/>
    <w:rsid w:val="16B2BB48"/>
    <w:rsid w:val="16F7BB80"/>
    <w:rsid w:val="1791E752"/>
    <w:rsid w:val="17E7C6CE"/>
    <w:rsid w:val="18161974"/>
    <w:rsid w:val="18225233"/>
    <w:rsid w:val="1892E959"/>
    <w:rsid w:val="18A3050A"/>
    <w:rsid w:val="18E88A45"/>
    <w:rsid w:val="19EFE0E9"/>
    <w:rsid w:val="19F43F75"/>
    <w:rsid w:val="1A68CE50"/>
    <w:rsid w:val="1A88378A"/>
    <w:rsid w:val="1A8A69DA"/>
    <w:rsid w:val="1AA244C2"/>
    <w:rsid w:val="1AEC10BB"/>
    <w:rsid w:val="1AF7C34C"/>
    <w:rsid w:val="1B05B754"/>
    <w:rsid w:val="1B495517"/>
    <w:rsid w:val="1B52BB13"/>
    <w:rsid w:val="1B832094"/>
    <w:rsid w:val="1B8BB14A"/>
    <w:rsid w:val="1BD9A4F3"/>
    <w:rsid w:val="1BF494BD"/>
    <w:rsid w:val="1C15BA32"/>
    <w:rsid w:val="1C780F56"/>
    <w:rsid w:val="1C883794"/>
    <w:rsid w:val="1C8F5682"/>
    <w:rsid w:val="1CFD4495"/>
    <w:rsid w:val="1D206E1A"/>
    <w:rsid w:val="1D908470"/>
    <w:rsid w:val="1DC2AA60"/>
    <w:rsid w:val="1E95E141"/>
    <w:rsid w:val="1E9914F6"/>
    <w:rsid w:val="1E9C9140"/>
    <w:rsid w:val="1EBAC156"/>
    <w:rsid w:val="1ECE331C"/>
    <w:rsid w:val="1EE9A508"/>
    <w:rsid w:val="1F24317B"/>
    <w:rsid w:val="1F32713E"/>
    <w:rsid w:val="1F934B2D"/>
    <w:rsid w:val="20544D0D"/>
    <w:rsid w:val="20779E30"/>
    <w:rsid w:val="208FA6D1"/>
    <w:rsid w:val="209C747E"/>
    <w:rsid w:val="20C9FE68"/>
    <w:rsid w:val="20DD08F0"/>
    <w:rsid w:val="2114E0BF"/>
    <w:rsid w:val="22E6290F"/>
    <w:rsid w:val="22F0D517"/>
    <w:rsid w:val="23081C77"/>
    <w:rsid w:val="2335F31A"/>
    <w:rsid w:val="23C4BD13"/>
    <w:rsid w:val="23EB8520"/>
    <w:rsid w:val="24364A0C"/>
    <w:rsid w:val="2510DA7D"/>
    <w:rsid w:val="26808D33"/>
    <w:rsid w:val="26AC566A"/>
    <w:rsid w:val="26B3D800"/>
    <w:rsid w:val="274A6622"/>
    <w:rsid w:val="27DD1526"/>
    <w:rsid w:val="27EDA4DF"/>
    <w:rsid w:val="27F88923"/>
    <w:rsid w:val="285E11D2"/>
    <w:rsid w:val="2877ABD6"/>
    <w:rsid w:val="28B34640"/>
    <w:rsid w:val="28EEA04A"/>
    <w:rsid w:val="29704CE3"/>
    <w:rsid w:val="2986E2B9"/>
    <w:rsid w:val="299C3A65"/>
    <w:rsid w:val="2A2BC3BA"/>
    <w:rsid w:val="2A398E0A"/>
    <w:rsid w:val="2A71A953"/>
    <w:rsid w:val="2AE8CB28"/>
    <w:rsid w:val="2AF3C500"/>
    <w:rsid w:val="2B3F9466"/>
    <w:rsid w:val="2BDF4D43"/>
    <w:rsid w:val="2BDFB1AE"/>
    <w:rsid w:val="2BE98C26"/>
    <w:rsid w:val="2C73DEF4"/>
    <w:rsid w:val="2CC0EAB0"/>
    <w:rsid w:val="2D5F8933"/>
    <w:rsid w:val="2D6D0AA3"/>
    <w:rsid w:val="2D855C87"/>
    <w:rsid w:val="2D9CA52A"/>
    <w:rsid w:val="2DA35928"/>
    <w:rsid w:val="2DD004F8"/>
    <w:rsid w:val="2E3781A4"/>
    <w:rsid w:val="2E3D7A35"/>
    <w:rsid w:val="2E75F895"/>
    <w:rsid w:val="2E769DB0"/>
    <w:rsid w:val="2EC2B620"/>
    <w:rsid w:val="2F18AD9B"/>
    <w:rsid w:val="2F8B8023"/>
    <w:rsid w:val="2F8BB1F4"/>
    <w:rsid w:val="2FCA39BB"/>
    <w:rsid w:val="2FE50894"/>
    <w:rsid w:val="304F3921"/>
    <w:rsid w:val="3054249C"/>
    <w:rsid w:val="308BCDA8"/>
    <w:rsid w:val="30B81E9A"/>
    <w:rsid w:val="3142F9F9"/>
    <w:rsid w:val="31A71196"/>
    <w:rsid w:val="31B4D17B"/>
    <w:rsid w:val="31BA75B9"/>
    <w:rsid w:val="31EFF4FD"/>
    <w:rsid w:val="32117924"/>
    <w:rsid w:val="32E23D8F"/>
    <w:rsid w:val="3333A227"/>
    <w:rsid w:val="3386D9E3"/>
    <w:rsid w:val="345605BF"/>
    <w:rsid w:val="349C7F5E"/>
    <w:rsid w:val="3522AA44"/>
    <w:rsid w:val="3576F7DC"/>
    <w:rsid w:val="3585BE82"/>
    <w:rsid w:val="35AF6394"/>
    <w:rsid w:val="35C6E3BB"/>
    <w:rsid w:val="35D0780E"/>
    <w:rsid w:val="35FC24FD"/>
    <w:rsid w:val="360198DD"/>
    <w:rsid w:val="36191408"/>
    <w:rsid w:val="36E11FF1"/>
    <w:rsid w:val="37790BA0"/>
    <w:rsid w:val="37B12A7F"/>
    <w:rsid w:val="37B23D98"/>
    <w:rsid w:val="37BF2251"/>
    <w:rsid w:val="386FB9E8"/>
    <w:rsid w:val="39334033"/>
    <w:rsid w:val="3A238D36"/>
    <w:rsid w:val="3A58372F"/>
    <w:rsid w:val="3A6E1835"/>
    <w:rsid w:val="3AA3E931"/>
    <w:rsid w:val="3B512AA7"/>
    <w:rsid w:val="3B580420"/>
    <w:rsid w:val="3B70A54D"/>
    <w:rsid w:val="3B793BDD"/>
    <w:rsid w:val="3C269FD3"/>
    <w:rsid w:val="3C387222"/>
    <w:rsid w:val="3C70DA61"/>
    <w:rsid w:val="3CAD201E"/>
    <w:rsid w:val="3CC9749F"/>
    <w:rsid w:val="3D1079F7"/>
    <w:rsid w:val="3D35A9AF"/>
    <w:rsid w:val="3DA5B8F7"/>
    <w:rsid w:val="3DFC2AAA"/>
    <w:rsid w:val="3E16FF52"/>
    <w:rsid w:val="3E880667"/>
    <w:rsid w:val="3EB81A8B"/>
    <w:rsid w:val="3F31C155"/>
    <w:rsid w:val="3F81267D"/>
    <w:rsid w:val="3F942600"/>
    <w:rsid w:val="3FF9F7AC"/>
    <w:rsid w:val="40FACF03"/>
    <w:rsid w:val="4169F3F3"/>
    <w:rsid w:val="41760EEB"/>
    <w:rsid w:val="41915D25"/>
    <w:rsid w:val="42024DCE"/>
    <w:rsid w:val="42091AD2"/>
    <w:rsid w:val="420EDBEB"/>
    <w:rsid w:val="4260BA52"/>
    <w:rsid w:val="42848666"/>
    <w:rsid w:val="4305C454"/>
    <w:rsid w:val="4328DCB5"/>
    <w:rsid w:val="43E48C5C"/>
    <w:rsid w:val="44115130"/>
    <w:rsid w:val="443004ED"/>
    <w:rsid w:val="4478ED38"/>
    <w:rsid w:val="447BEC46"/>
    <w:rsid w:val="4494D761"/>
    <w:rsid w:val="44A194B5"/>
    <w:rsid w:val="44ABB04B"/>
    <w:rsid w:val="44BEEC67"/>
    <w:rsid w:val="44EE9CCB"/>
    <w:rsid w:val="451FEAEB"/>
    <w:rsid w:val="4535444E"/>
    <w:rsid w:val="455B9B5C"/>
    <w:rsid w:val="457B9A31"/>
    <w:rsid w:val="463D6516"/>
    <w:rsid w:val="4645B411"/>
    <w:rsid w:val="468B2958"/>
    <w:rsid w:val="46B51025"/>
    <w:rsid w:val="470480A3"/>
    <w:rsid w:val="470B7F9A"/>
    <w:rsid w:val="474CF69B"/>
    <w:rsid w:val="4787E700"/>
    <w:rsid w:val="4839CDDE"/>
    <w:rsid w:val="48431E94"/>
    <w:rsid w:val="484FCCA7"/>
    <w:rsid w:val="48B3D8F9"/>
    <w:rsid w:val="49659A00"/>
    <w:rsid w:val="496EF7F0"/>
    <w:rsid w:val="49ADDB08"/>
    <w:rsid w:val="49C03CFD"/>
    <w:rsid w:val="4A04BC2A"/>
    <w:rsid w:val="4A0F6C16"/>
    <w:rsid w:val="4A3B7F0B"/>
    <w:rsid w:val="4AF62727"/>
    <w:rsid w:val="4B04685F"/>
    <w:rsid w:val="4B48CED4"/>
    <w:rsid w:val="4B9F9812"/>
    <w:rsid w:val="4BD1EA5A"/>
    <w:rsid w:val="4C1F0059"/>
    <w:rsid w:val="4D4BCD79"/>
    <w:rsid w:val="4D679CA7"/>
    <w:rsid w:val="4E8A7D91"/>
    <w:rsid w:val="4EADDC6D"/>
    <w:rsid w:val="4EEC2C94"/>
    <w:rsid w:val="4F8307AE"/>
    <w:rsid w:val="4FC23655"/>
    <w:rsid w:val="4FCA097D"/>
    <w:rsid w:val="4FE2FFFE"/>
    <w:rsid w:val="4FFC1013"/>
    <w:rsid w:val="507BD2C4"/>
    <w:rsid w:val="509D7E1E"/>
    <w:rsid w:val="50EEBB31"/>
    <w:rsid w:val="512D17BD"/>
    <w:rsid w:val="514860C5"/>
    <w:rsid w:val="515D1935"/>
    <w:rsid w:val="51A3DAD6"/>
    <w:rsid w:val="51DD963A"/>
    <w:rsid w:val="520A51A2"/>
    <w:rsid w:val="521D3DAF"/>
    <w:rsid w:val="52305DBD"/>
    <w:rsid w:val="524CEAB1"/>
    <w:rsid w:val="5369C744"/>
    <w:rsid w:val="538DFB08"/>
    <w:rsid w:val="53925F2A"/>
    <w:rsid w:val="53C9DB4E"/>
    <w:rsid w:val="53E2F4DD"/>
    <w:rsid w:val="54240923"/>
    <w:rsid w:val="545EC03F"/>
    <w:rsid w:val="54617D39"/>
    <w:rsid w:val="54A9354F"/>
    <w:rsid w:val="555A2FEF"/>
    <w:rsid w:val="559EBE1E"/>
    <w:rsid w:val="55E40B85"/>
    <w:rsid w:val="56718F54"/>
    <w:rsid w:val="568BA836"/>
    <w:rsid w:val="56B16B14"/>
    <w:rsid w:val="56DCE9DE"/>
    <w:rsid w:val="56EC866D"/>
    <w:rsid w:val="572AC507"/>
    <w:rsid w:val="577B36C6"/>
    <w:rsid w:val="57B40879"/>
    <w:rsid w:val="57D199FA"/>
    <w:rsid w:val="57E65ED3"/>
    <w:rsid w:val="589924A6"/>
    <w:rsid w:val="5914C61F"/>
    <w:rsid w:val="5951574F"/>
    <w:rsid w:val="59850C19"/>
    <w:rsid w:val="59A66373"/>
    <w:rsid w:val="59BE8CFA"/>
    <w:rsid w:val="5AED3A47"/>
    <w:rsid w:val="5B318DBE"/>
    <w:rsid w:val="5B3FC9B4"/>
    <w:rsid w:val="5B41C606"/>
    <w:rsid w:val="5C1F3B9E"/>
    <w:rsid w:val="5CDF15FC"/>
    <w:rsid w:val="5CFFC0DE"/>
    <w:rsid w:val="5DA802F9"/>
    <w:rsid w:val="5DF893ED"/>
    <w:rsid w:val="5E7B88E8"/>
    <w:rsid w:val="5EB743A1"/>
    <w:rsid w:val="5F482BE9"/>
    <w:rsid w:val="5F52A9BF"/>
    <w:rsid w:val="5F78B5DA"/>
    <w:rsid w:val="5F8A8829"/>
    <w:rsid w:val="5FF7AC0E"/>
    <w:rsid w:val="603BB66C"/>
    <w:rsid w:val="6048FB6D"/>
    <w:rsid w:val="60632776"/>
    <w:rsid w:val="60674C12"/>
    <w:rsid w:val="60862A04"/>
    <w:rsid w:val="608C8F69"/>
    <w:rsid w:val="60CBA8E5"/>
    <w:rsid w:val="61021159"/>
    <w:rsid w:val="6148E859"/>
    <w:rsid w:val="615F5841"/>
    <w:rsid w:val="61762A5E"/>
    <w:rsid w:val="61F943BF"/>
    <w:rsid w:val="6216A439"/>
    <w:rsid w:val="62A5EBA1"/>
    <w:rsid w:val="634C46E3"/>
    <w:rsid w:val="63825006"/>
    <w:rsid w:val="63E6C9AE"/>
    <w:rsid w:val="640F1613"/>
    <w:rsid w:val="6410A4A8"/>
    <w:rsid w:val="6525904A"/>
    <w:rsid w:val="65599B27"/>
    <w:rsid w:val="66253493"/>
    <w:rsid w:val="666BBF52"/>
    <w:rsid w:val="667CEDFA"/>
    <w:rsid w:val="66E3371A"/>
    <w:rsid w:val="66F52E06"/>
    <w:rsid w:val="66F8791B"/>
    <w:rsid w:val="6817FE4C"/>
    <w:rsid w:val="681C0678"/>
    <w:rsid w:val="68CE22B4"/>
    <w:rsid w:val="6928A5F8"/>
    <w:rsid w:val="697F6644"/>
    <w:rsid w:val="69C94224"/>
    <w:rsid w:val="69E15A48"/>
    <w:rsid w:val="6A42387F"/>
    <w:rsid w:val="6A4688FA"/>
    <w:rsid w:val="6AD903E3"/>
    <w:rsid w:val="6B01E684"/>
    <w:rsid w:val="6B16A76C"/>
    <w:rsid w:val="6BF5A75C"/>
    <w:rsid w:val="6BF72BB0"/>
    <w:rsid w:val="6C3DB5B7"/>
    <w:rsid w:val="6CAD0445"/>
    <w:rsid w:val="6CCC8DC0"/>
    <w:rsid w:val="6CE42D44"/>
    <w:rsid w:val="6CEC9C58"/>
    <w:rsid w:val="6D2EDC10"/>
    <w:rsid w:val="6D48536F"/>
    <w:rsid w:val="6D4B84AF"/>
    <w:rsid w:val="6DB5EA10"/>
    <w:rsid w:val="6DBB2F70"/>
    <w:rsid w:val="6DD64A79"/>
    <w:rsid w:val="6E50C26A"/>
    <w:rsid w:val="6EBAE46E"/>
    <w:rsid w:val="6EE0B87E"/>
    <w:rsid w:val="6EF1AE19"/>
    <w:rsid w:val="6F02FB15"/>
    <w:rsid w:val="6F6ACD0B"/>
    <w:rsid w:val="6F82BC7D"/>
    <w:rsid w:val="6F90713F"/>
    <w:rsid w:val="6F99B9FB"/>
    <w:rsid w:val="6F9C0640"/>
    <w:rsid w:val="6FD34A8D"/>
    <w:rsid w:val="700F7824"/>
    <w:rsid w:val="70BA629B"/>
    <w:rsid w:val="70F5CF4C"/>
    <w:rsid w:val="711F9E78"/>
    <w:rsid w:val="71748A84"/>
    <w:rsid w:val="7189F841"/>
    <w:rsid w:val="7195B4B2"/>
    <w:rsid w:val="71E924D6"/>
    <w:rsid w:val="72314410"/>
    <w:rsid w:val="725C9F9F"/>
    <w:rsid w:val="72924632"/>
    <w:rsid w:val="72BD2168"/>
    <w:rsid w:val="739110A2"/>
    <w:rsid w:val="73AD9D96"/>
    <w:rsid w:val="73E362FF"/>
    <w:rsid w:val="73EBE702"/>
    <w:rsid w:val="74087180"/>
    <w:rsid w:val="74261BD8"/>
    <w:rsid w:val="748A9C16"/>
    <w:rsid w:val="74AF2F3C"/>
    <w:rsid w:val="750802DD"/>
    <w:rsid w:val="7513BC1E"/>
    <w:rsid w:val="7520C598"/>
    <w:rsid w:val="755C67A9"/>
    <w:rsid w:val="7584C740"/>
    <w:rsid w:val="75C1EC39"/>
    <w:rsid w:val="75C6882F"/>
    <w:rsid w:val="76144C71"/>
    <w:rsid w:val="76264A33"/>
    <w:rsid w:val="76DF6668"/>
    <w:rsid w:val="76FBA062"/>
    <w:rsid w:val="774E8E6A"/>
    <w:rsid w:val="7789D31F"/>
    <w:rsid w:val="77E96110"/>
    <w:rsid w:val="78E359D0"/>
    <w:rsid w:val="79391DD0"/>
    <w:rsid w:val="7966A3A0"/>
    <w:rsid w:val="79CFABF2"/>
    <w:rsid w:val="79DCDC72"/>
    <w:rsid w:val="7A9F091F"/>
    <w:rsid w:val="7B3FD6F7"/>
    <w:rsid w:val="7B51F750"/>
    <w:rsid w:val="7B9F4DC2"/>
    <w:rsid w:val="7C73858F"/>
    <w:rsid w:val="7E4336FE"/>
    <w:rsid w:val="7E8DE02D"/>
    <w:rsid w:val="7EA19341"/>
    <w:rsid w:val="7EF82C38"/>
    <w:rsid w:val="7F00B9A2"/>
    <w:rsid w:val="7F85332C"/>
    <w:rsid w:val="7FA589CB"/>
    <w:rsid w:val="7FC824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730B3"/>
  <w15:docId w15:val="{03ADAC5D-BB3D-4AA2-9A50-C161D4AD7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45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r4ca\AppData\Local\Microsoft\Windows\INetCache\Content.Outlook\CGH0TB1I\TPO%20Assessment%20Form%20-%20Sept.%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dbf80e-f509-45f6-9fe5-406e3eefabbb" xsi:nil="true"/>
    <lcf76f155ced4ddcb4097134ff3c332f xmlns="58234d74-7d8d-44ab-b7b9-b7eec81fb1e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B0D27CF18EED4C9C1AC69784C3E34A" ma:contentTypeVersion="16" ma:contentTypeDescription="Create a new document." ma:contentTypeScope="" ma:versionID="1ab286af63bcb057483315b59b3f50c8">
  <xsd:schema xmlns:xsd="http://www.w3.org/2001/XMLSchema" xmlns:xs="http://www.w3.org/2001/XMLSchema" xmlns:p="http://schemas.microsoft.com/office/2006/metadata/properties" xmlns:ns2="eab12831-2f9b-4cd2-8de2-5d9e137bf4fa" xmlns:ns3="58234d74-7d8d-44ab-b7b9-b7eec81fb1e8" xmlns:ns4="c5dbf80e-f509-45f6-9fe5-406e3eefabbb" targetNamespace="http://schemas.microsoft.com/office/2006/metadata/properties" ma:root="true" ma:fieldsID="b02481fd49956c4bf01d96700d6abe81" ns2:_="" ns3:_="" ns4:_="">
    <xsd:import namespace="eab12831-2f9b-4cd2-8de2-5d9e137bf4fa"/>
    <xsd:import namespace="58234d74-7d8d-44ab-b7b9-b7eec81fb1e8"/>
    <xsd:import namespace="c5dbf80e-f509-45f6-9fe5-406e3eefabb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12831-2f9b-4cd2-8de2-5d9e137bf4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234d74-7d8d-44ab-b7b9-b7eec81fb1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c5dbf34-c73a-430c-9290-9174ad7877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79a1693-5427-4245-a836-cb4f05f4f27a}" ma:internalName="TaxCatchAll" ma:showField="CatchAllData" ma:web="eab12831-2f9b-4cd2-8de2-5d9e137bf4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3D1DD-588F-4013-949E-11B0601488C7}">
  <ds:schemaRefs>
    <ds:schemaRef ds:uri="http://schemas.microsoft.com/office/2006/metadata/properties"/>
    <ds:schemaRef ds:uri="http://schemas.microsoft.com/office/infopath/2007/PartnerControls"/>
    <ds:schemaRef ds:uri="c5dbf80e-f509-45f6-9fe5-406e3eefabbb"/>
    <ds:schemaRef ds:uri="58234d74-7d8d-44ab-b7b9-b7eec81fb1e8"/>
  </ds:schemaRefs>
</ds:datastoreItem>
</file>

<file path=customXml/itemProps2.xml><?xml version="1.0" encoding="utf-8"?>
<ds:datastoreItem xmlns:ds="http://schemas.openxmlformats.org/officeDocument/2006/customXml" ds:itemID="{F585DF4D-68C2-474F-A1E9-61C251B9D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12831-2f9b-4cd2-8de2-5d9e137bf4fa"/>
    <ds:schemaRef ds:uri="58234d74-7d8d-44ab-b7b9-b7eec81fb1e8"/>
    <ds:schemaRef ds:uri="c5dbf80e-f509-45f6-9fe5-406e3eefa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62215D-A929-4109-A68C-2516E09CD0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TPO Assessment Form - Sept. 2022.dotx</Template>
  <TotalTime>1</TotalTime>
  <Pages>2</Pages>
  <Words>360</Words>
  <Characters>2054</Characters>
  <Application>Microsoft Office Word</Application>
  <DocSecurity>0</DocSecurity>
  <Lines>17</Lines>
  <Paragraphs>4</Paragraphs>
  <ScaleCrop>false</ScaleCrop>
  <Company>Eastleigh Borough Council</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Carole</dc:creator>
  <cp:keywords/>
  <cp:lastModifiedBy>Stringer, Chris</cp:lastModifiedBy>
  <cp:revision>14</cp:revision>
  <dcterms:created xsi:type="dcterms:W3CDTF">2023-03-02T10:35:00Z</dcterms:created>
  <dcterms:modified xsi:type="dcterms:W3CDTF">2023-09-01T07:53:00Z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0x010100F9B0D27CF18EED4C9C1AC69784C3E34A</vt:lpwstr>
  </property>
  <property fmtid="{D5CDD505-2E9C-101B-9397-08002B2CF9AE}" pid="3" name="MediaServiceImageTags">
    <vt:lpwstr/>
  </property>
</Properties>
</file>