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922"/>
        <w:gridCol w:w="1134"/>
        <w:gridCol w:w="283"/>
        <w:gridCol w:w="1134"/>
        <w:gridCol w:w="1134"/>
        <w:gridCol w:w="172"/>
        <w:gridCol w:w="1042"/>
        <w:gridCol w:w="1004"/>
      </w:tblGrid>
      <w:tr w:rsidR="00BA454F" w14:paraId="29C051A4" w14:textId="77777777" w:rsidTr="4413022D">
        <w:tc>
          <w:tcPr>
            <w:tcW w:w="9240" w:type="dxa"/>
            <w:gridSpan w:val="9"/>
            <w:shd w:val="clear" w:color="auto" w:fill="auto"/>
          </w:tcPr>
          <w:p w14:paraId="1F14CF18" w14:textId="5F2C0717" w:rsidR="00BA454F" w:rsidRPr="0087485D" w:rsidRDefault="3B2D6A6C" w:rsidP="0087485D">
            <w:pPr>
              <w:widowControl w:val="0"/>
              <w:tabs>
                <w:tab w:val="center" w:pos="51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39"/>
                <w:szCs w:val="39"/>
                <w:lang w:eastAsia="en-GB" w:bidi="he-IL"/>
              </w:rPr>
            </w:pPr>
            <w:r w:rsidRPr="3C968BFA">
              <w:rPr>
                <w:rFonts w:ascii="Microsoft Sans Serif" w:eastAsia="Times New Roman" w:hAnsi="Microsoft Sans Serif" w:cs="Microsoft Sans Serif"/>
                <w:b/>
                <w:bCs/>
                <w:color w:val="000000" w:themeColor="text1"/>
                <w:sz w:val="32"/>
                <w:szCs w:val="32"/>
                <w:lang w:eastAsia="en-GB" w:bidi="he-IL"/>
              </w:rPr>
              <w:t xml:space="preserve"> </w:t>
            </w:r>
            <w:r w:rsidR="00BA454F" w:rsidRPr="3C968BFA">
              <w:rPr>
                <w:rFonts w:ascii="Microsoft Sans Serif" w:eastAsia="Times New Roman" w:hAnsi="Microsoft Sans Serif" w:cs="Microsoft Sans Serif"/>
                <w:b/>
                <w:bCs/>
                <w:color w:val="000000" w:themeColor="text1"/>
                <w:sz w:val="32"/>
                <w:szCs w:val="32"/>
                <w:lang w:eastAsia="en-GB" w:bidi="he-IL"/>
              </w:rPr>
              <w:t xml:space="preserve">Eastleigh Borough Council </w:t>
            </w:r>
            <w:r w:rsidR="00937E82" w:rsidRPr="3C968BFA">
              <w:rPr>
                <w:rFonts w:ascii="Microsoft Sans Serif" w:eastAsia="Times New Roman" w:hAnsi="Microsoft Sans Serif" w:cs="Microsoft Sans Serif"/>
                <w:b/>
                <w:bCs/>
                <w:color w:val="000000" w:themeColor="text1"/>
                <w:sz w:val="32"/>
                <w:szCs w:val="32"/>
                <w:lang w:eastAsia="en-GB" w:bidi="he-IL"/>
              </w:rPr>
              <w:t xml:space="preserve">Tree </w:t>
            </w:r>
            <w:r w:rsidR="00BA454F" w:rsidRPr="3C968BFA">
              <w:rPr>
                <w:rFonts w:ascii="Microsoft Sans Serif" w:eastAsia="Times New Roman" w:hAnsi="Microsoft Sans Serif" w:cs="Microsoft Sans Serif"/>
                <w:b/>
                <w:bCs/>
                <w:color w:val="000000" w:themeColor="text1"/>
                <w:sz w:val="32"/>
                <w:szCs w:val="32"/>
                <w:lang w:eastAsia="en-GB" w:bidi="he-IL"/>
              </w:rPr>
              <w:t>Preservation Order and</w:t>
            </w:r>
          </w:p>
          <w:p w14:paraId="7C599632" w14:textId="77777777" w:rsidR="00BA454F" w:rsidRPr="0087485D" w:rsidRDefault="00BA454F" w:rsidP="0087485D">
            <w:pPr>
              <w:widowControl w:val="0"/>
              <w:tabs>
                <w:tab w:val="center" w:pos="51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32"/>
                <w:szCs w:val="32"/>
                <w:lang w:eastAsia="en-GB" w:bidi="he-IL"/>
              </w:rPr>
            </w:pPr>
            <w:r w:rsidRPr="0087485D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32"/>
                <w:szCs w:val="32"/>
                <w:lang w:eastAsia="en-GB" w:bidi="he-IL"/>
              </w:rPr>
              <w:t>Conservation Area Assessment Form</w:t>
            </w:r>
          </w:p>
          <w:p w14:paraId="13E3EB23" w14:textId="77777777" w:rsidR="00BA454F" w:rsidRDefault="00BA454F" w:rsidP="0087485D">
            <w:pPr>
              <w:widowControl w:val="0"/>
              <w:tabs>
                <w:tab w:val="center" w:pos="5103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BA454F" w14:paraId="3189FAC6" w14:textId="77777777" w:rsidTr="4413022D">
        <w:trPr>
          <w:trHeight w:val="300"/>
        </w:trPr>
        <w:tc>
          <w:tcPr>
            <w:tcW w:w="2415" w:type="dxa"/>
            <w:shd w:val="clear" w:color="auto" w:fill="auto"/>
          </w:tcPr>
          <w:p w14:paraId="5208D5B2" w14:textId="77777777" w:rsidR="00BA454F" w:rsidRPr="0087485D" w:rsidRDefault="00BA454F" w:rsidP="007F035F">
            <w:pPr>
              <w:spacing w:after="0"/>
              <w:jc w:val="center"/>
              <w:rPr>
                <w:b/>
              </w:rPr>
            </w:pPr>
            <w:r w:rsidRPr="0087485D">
              <w:rPr>
                <w:b/>
              </w:rPr>
              <w:t>Application Number</w:t>
            </w:r>
          </w:p>
        </w:tc>
        <w:tc>
          <w:tcPr>
            <w:tcW w:w="6825" w:type="dxa"/>
            <w:gridSpan w:val="8"/>
            <w:shd w:val="clear" w:color="auto" w:fill="auto"/>
          </w:tcPr>
          <w:p w14:paraId="37FAF4B1" w14:textId="499AFABF" w:rsidR="0026241A" w:rsidRPr="002F5253" w:rsidRDefault="005B361C" w:rsidP="00C30336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</w:t>
            </w:r>
            <w:r w:rsidR="005E41DA" w:rsidRPr="002F5253">
              <w:rPr>
                <w:rFonts w:asciiTheme="minorHAnsi" w:hAnsiTheme="minorHAnsi" w:cstheme="minorHAnsi"/>
              </w:rPr>
              <w:t>/24/</w:t>
            </w:r>
            <w:r w:rsidR="002F5253" w:rsidRPr="002F5253">
              <w:rPr>
                <w:rFonts w:asciiTheme="minorHAnsi" w:hAnsiTheme="minorHAnsi" w:cstheme="minorHAnsi"/>
              </w:rPr>
              <w:t>97</w:t>
            </w:r>
            <w:r>
              <w:rPr>
                <w:rFonts w:asciiTheme="minorHAnsi" w:hAnsiTheme="minorHAnsi" w:cstheme="minorHAnsi"/>
              </w:rPr>
              <w:t>957</w:t>
            </w:r>
          </w:p>
        </w:tc>
      </w:tr>
      <w:tr w:rsidR="00BA454F" w14:paraId="1E8446F6" w14:textId="77777777" w:rsidTr="4413022D">
        <w:tc>
          <w:tcPr>
            <w:tcW w:w="2415" w:type="dxa"/>
            <w:shd w:val="clear" w:color="auto" w:fill="auto"/>
          </w:tcPr>
          <w:p w14:paraId="15665AEB" w14:textId="77777777" w:rsidR="00BA454F" w:rsidRPr="0087485D" w:rsidRDefault="00720720" w:rsidP="007F035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Surveyor</w:t>
            </w:r>
          </w:p>
        </w:tc>
        <w:tc>
          <w:tcPr>
            <w:tcW w:w="6825" w:type="dxa"/>
            <w:gridSpan w:val="8"/>
            <w:shd w:val="clear" w:color="auto" w:fill="auto"/>
          </w:tcPr>
          <w:p w14:paraId="12BAACCF" w14:textId="5D587A89" w:rsidR="00BA454F" w:rsidRPr="002F5253" w:rsidRDefault="686908E9" w:rsidP="4413022D">
            <w:pPr>
              <w:spacing w:after="0"/>
              <w:rPr>
                <w:rFonts w:asciiTheme="minorHAnsi" w:hAnsiTheme="minorHAnsi" w:cstheme="minorBidi"/>
              </w:rPr>
            </w:pPr>
            <w:r w:rsidRPr="4413022D">
              <w:rPr>
                <w:rFonts w:asciiTheme="minorHAnsi" w:hAnsiTheme="minorHAnsi" w:cstheme="minorBidi"/>
              </w:rPr>
              <w:t xml:space="preserve"> </w:t>
            </w:r>
            <w:r w:rsidR="3670267A" w:rsidRPr="4413022D">
              <w:rPr>
                <w:rFonts w:asciiTheme="minorHAnsi" w:hAnsiTheme="minorHAnsi" w:cstheme="minorBidi"/>
              </w:rPr>
              <w:t>SK</w:t>
            </w:r>
          </w:p>
        </w:tc>
      </w:tr>
      <w:tr w:rsidR="00BA454F" w14:paraId="633CDC74" w14:textId="77777777" w:rsidTr="4413022D">
        <w:tc>
          <w:tcPr>
            <w:tcW w:w="2415" w:type="dxa"/>
            <w:shd w:val="clear" w:color="auto" w:fill="auto"/>
          </w:tcPr>
          <w:p w14:paraId="53A302F7" w14:textId="77777777" w:rsidR="00BA454F" w:rsidRPr="0087485D" w:rsidRDefault="00BA454F" w:rsidP="007F035F">
            <w:pPr>
              <w:spacing w:after="0"/>
              <w:jc w:val="center"/>
              <w:rPr>
                <w:b/>
              </w:rPr>
            </w:pPr>
            <w:r w:rsidRPr="0087485D">
              <w:rPr>
                <w:b/>
              </w:rPr>
              <w:t>Address</w:t>
            </w:r>
          </w:p>
        </w:tc>
        <w:tc>
          <w:tcPr>
            <w:tcW w:w="6825" w:type="dxa"/>
            <w:gridSpan w:val="8"/>
            <w:shd w:val="clear" w:color="auto" w:fill="auto"/>
          </w:tcPr>
          <w:p w14:paraId="2FB58F07" w14:textId="47CB2CFC" w:rsidR="00C7732D" w:rsidRPr="002F5253" w:rsidRDefault="006E4600" w:rsidP="00B2CA10">
            <w:pPr>
              <w:tabs>
                <w:tab w:val="left" w:pos="1840"/>
                <w:tab w:val="center" w:pos="3325"/>
              </w:tabs>
              <w:spacing w:after="0"/>
              <w:rPr>
                <w:rFonts w:asciiTheme="minorHAnsi" w:eastAsiaTheme="minorEastAsia" w:hAnsiTheme="minorHAnsi" w:cstheme="minorHAnsi"/>
              </w:rPr>
            </w:pPr>
            <w:r w:rsidRPr="006E4600">
              <w:rPr>
                <w:rFonts w:asciiTheme="minorHAnsi" w:eastAsiaTheme="minorEastAsia" w:hAnsiTheme="minorHAnsi" w:cstheme="minorHAnsi"/>
              </w:rPr>
              <w:t>20 COULSDON ROAD, HEDGE END, SOUTHAMPTON, SO30 0JR</w:t>
            </w:r>
          </w:p>
        </w:tc>
      </w:tr>
      <w:tr w:rsidR="00701221" w14:paraId="1B30E2D5" w14:textId="77777777" w:rsidTr="4413022D">
        <w:trPr>
          <w:trHeight w:val="688"/>
        </w:trPr>
        <w:tc>
          <w:tcPr>
            <w:tcW w:w="2415" w:type="dxa"/>
            <w:shd w:val="clear" w:color="auto" w:fill="auto"/>
          </w:tcPr>
          <w:p w14:paraId="30E230F9" w14:textId="77777777" w:rsidR="00701221" w:rsidRPr="0087485D" w:rsidRDefault="00937E82" w:rsidP="007F035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Proposed work</w:t>
            </w:r>
          </w:p>
        </w:tc>
        <w:tc>
          <w:tcPr>
            <w:tcW w:w="6825" w:type="dxa"/>
            <w:gridSpan w:val="8"/>
            <w:shd w:val="clear" w:color="auto" w:fill="auto"/>
          </w:tcPr>
          <w:p w14:paraId="707D8A55" w14:textId="3178C4F3" w:rsidR="00701221" w:rsidRPr="002F5253" w:rsidRDefault="006E4600" w:rsidP="00B2CA10">
            <w:pPr>
              <w:spacing w:after="0"/>
              <w:rPr>
                <w:rFonts w:asciiTheme="minorHAnsi" w:eastAsiaTheme="minorEastAsia" w:hAnsiTheme="minorHAnsi" w:cstheme="minorHAnsi"/>
              </w:rPr>
            </w:pPr>
            <w:r w:rsidRPr="006E4600">
              <w:rPr>
                <w:rFonts w:asciiTheme="minorHAnsi" w:eastAsiaTheme="minorEastAsia" w:hAnsiTheme="minorHAnsi" w:cstheme="minorHAnsi"/>
              </w:rPr>
              <w:t>1no. Oak (T2) - Fell to ground level.</w:t>
            </w:r>
          </w:p>
        </w:tc>
      </w:tr>
      <w:tr w:rsidR="00937E82" w14:paraId="79E71309" w14:textId="77777777" w:rsidTr="4413022D">
        <w:trPr>
          <w:trHeight w:val="70"/>
        </w:trPr>
        <w:tc>
          <w:tcPr>
            <w:tcW w:w="2415" w:type="dxa"/>
            <w:shd w:val="clear" w:color="auto" w:fill="808080" w:themeFill="background1" w:themeFillShade="80"/>
          </w:tcPr>
          <w:p w14:paraId="3D7AB3E9" w14:textId="77777777" w:rsidR="00937E82" w:rsidRDefault="00937E82" w:rsidP="007F035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6825" w:type="dxa"/>
            <w:gridSpan w:val="8"/>
            <w:shd w:val="clear" w:color="auto" w:fill="808080" w:themeFill="background1" w:themeFillShade="80"/>
          </w:tcPr>
          <w:p w14:paraId="2754C3C5" w14:textId="77777777" w:rsidR="00937E82" w:rsidRPr="00C30336" w:rsidRDefault="00937E82" w:rsidP="00C30336">
            <w:pPr>
              <w:spacing w:after="0"/>
            </w:pPr>
          </w:p>
        </w:tc>
      </w:tr>
      <w:tr w:rsidR="00831EFF" w:rsidRPr="00C30336" w14:paraId="7D3C6BAA" w14:textId="77777777" w:rsidTr="4413022D">
        <w:tc>
          <w:tcPr>
            <w:tcW w:w="2415" w:type="dxa"/>
            <w:shd w:val="clear" w:color="auto" w:fill="auto"/>
          </w:tcPr>
          <w:p w14:paraId="30D2427F" w14:textId="77777777" w:rsidR="00831EFF" w:rsidRPr="0087485D" w:rsidRDefault="00831EF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 w:rsidRPr="0087485D">
              <w:rPr>
                <w:b/>
              </w:rPr>
              <w:t xml:space="preserve"> Date</w:t>
            </w:r>
          </w:p>
        </w:tc>
        <w:tc>
          <w:tcPr>
            <w:tcW w:w="6825" w:type="dxa"/>
            <w:gridSpan w:val="8"/>
            <w:shd w:val="clear" w:color="auto" w:fill="auto"/>
          </w:tcPr>
          <w:p w14:paraId="0D4DD04A" w14:textId="794AA508" w:rsidR="00831EFF" w:rsidRPr="00C30336" w:rsidRDefault="05AFCFE0" w:rsidP="4413022D">
            <w:pPr>
              <w:spacing w:after="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4413022D">
              <w:rPr>
                <w:rFonts w:asciiTheme="minorHAnsi" w:eastAsiaTheme="minorEastAsia" w:hAnsiTheme="minorHAnsi" w:cstheme="minorBidi"/>
                <w:color w:val="000000" w:themeColor="text1"/>
              </w:rPr>
              <w:t>23/08/24</w:t>
            </w:r>
          </w:p>
        </w:tc>
      </w:tr>
      <w:tr w:rsidR="0093721D" w14:paraId="6897FE89" w14:textId="77777777" w:rsidTr="4413022D">
        <w:trPr>
          <w:trHeight w:val="951"/>
        </w:trPr>
        <w:tc>
          <w:tcPr>
            <w:tcW w:w="2415" w:type="dxa"/>
            <w:shd w:val="clear" w:color="auto" w:fill="auto"/>
          </w:tcPr>
          <w:p w14:paraId="11FB4F39" w14:textId="77777777" w:rsidR="0093721D" w:rsidRPr="0087485D" w:rsidRDefault="00937E82" w:rsidP="007F035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Officer c</w:t>
            </w:r>
            <w:r w:rsidR="0093721D" w:rsidRPr="0087485D">
              <w:rPr>
                <w:b/>
              </w:rPr>
              <w:t>omments</w:t>
            </w:r>
          </w:p>
        </w:tc>
        <w:tc>
          <w:tcPr>
            <w:tcW w:w="6825" w:type="dxa"/>
            <w:gridSpan w:val="8"/>
            <w:shd w:val="clear" w:color="auto" w:fill="auto"/>
          </w:tcPr>
          <w:p w14:paraId="2FCE956D" w14:textId="6A3B537C" w:rsidR="00937E82" w:rsidRPr="00C30336" w:rsidRDefault="0328CE09" w:rsidP="3D4F5353">
            <w:pPr>
              <w:spacing w:after="0"/>
            </w:pPr>
            <w:r>
              <w:t>Oak is hard to see from the public realm: it is growing on a very narrow strip of land between the property boundary and a culvert that runs directly to the north of the property. There i</w:t>
            </w:r>
            <w:r w:rsidR="2441F899">
              <w:t xml:space="preserve">s an oak at an angle resting in an adjacent tree, I was unable to cross the </w:t>
            </w:r>
            <w:r w:rsidR="1C11CE34">
              <w:t>culvert</w:t>
            </w:r>
            <w:r w:rsidR="2441F899">
              <w:t xml:space="preserve"> to inspect the base and the resident wasn’t in at the time of the site visit. Therefore</w:t>
            </w:r>
            <w:r w:rsidR="62C479A6">
              <w:t xml:space="preserve">, I </w:t>
            </w:r>
            <w:r w:rsidR="2441F899">
              <w:t>am trusting the su</w:t>
            </w:r>
            <w:r w:rsidR="67C7B747">
              <w:t xml:space="preserve">bmitted evidence. </w:t>
            </w:r>
            <w:r w:rsidR="3AF48848">
              <w:t>For clarity, t</w:t>
            </w:r>
            <w:r w:rsidR="61901F57">
              <w:t>he attached report (R</w:t>
            </w:r>
            <w:r w:rsidR="7EC69760">
              <w:t>EF:</w:t>
            </w:r>
            <w:r w:rsidR="61901F57">
              <w:t xml:space="preserve"> 11110 20 Coulsd</w:t>
            </w:r>
            <w:r w:rsidR="24768C22">
              <w:t>o</w:t>
            </w:r>
            <w:r w:rsidR="61901F57">
              <w:t xml:space="preserve">n Road, Hedge End, SO30 0JR and drawing (ref li\Pro\11110-D-H&amp;S - 20 </w:t>
            </w:r>
            <w:r w:rsidR="56AB4404">
              <w:t>Coulsdon</w:t>
            </w:r>
            <w:r w:rsidR="61901F57">
              <w:t xml:space="preserve"> Road Hedge </w:t>
            </w:r>
            <w:proofErr w:type="spellStart"/>
            <w:r w:rsidR="61901F57">
              <w:t>End.dwg</w:t>
            </w:r>
            <w:proofErr w:type="spellEnd"/>
            <w:r w:rsidR="61901F57">
              <w:t>)</w:t>
            </w:r>
            <w:r w:rsidR="7ED10B29">
              <w:t xml:space="preserve"> indicate three trees to be felled, but as the other two are on the far side of the culvert I can see no reason for these to be removed so this consent only refers to </w:t>
            </w:r>
            <w:r w:rsidR="79B743EE">
              <w:t>one tree, T2 immediately north of the boundary wall</w:t>
            </w:r>
            <w:r w:rsidR="01A3265D">
              <w:t xml:space="preserve"> as applied for.  </w:t>
            </w:r>
          </w:p>
          <w:p w14:paraId="3A04E37D" w14:textId="30FB6069" w:rsidR="00937E82" w:rsidRPr="00C30336" w:rsidRDefault="499A3933" w:rsidP="3D4F5353">
            <w:pPr>
              <w:spacing w:after="0"/>
            </w:pPr>
            <w:r>
              <w:t xml:space="preserve">The area is very small, and the undergrowth is </w:t>
            </w:r>
            <w:r w:rsidR="59FCB3C6">
              <w:t>dense,</w:t>
            </w:r>
            <w:r>
              <w:t xml:space="preserve"> so no replant or restocking is required for this consent.  </w:t>
            </w:r>
          </w:p>
        </w:tc>
      </w:tr>
      <w:tr w:rsidR="00937E82" w14:paraId="67EA23BE" w14:textId="77777777" w:rsidTr="4413022D">
        <w:trPr>
          <w:trHeight w:val="169"/>
        </w:trPr>
        <w:tc>
          <w:tcPr>
            <w:tcW w:w="2415" w:type="dxa"/>
            <w:shd w:val="clear" w:color="auto" w:fill="808080" w:themeFill="background1" w:themeFillShade="80"/>
          </w:tcPr>
          <w:p w14:paraId="2A0CBC97" w14:textId="77777777" w:rsidR="00937E82" w:rsidRDefault="00937E82" w:rsidP="007F035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6825" w:type="dxa"/>
            <w:gridSpan w:val="8"/>
            <w:shd w:val="clear" w:color="auto" w:fill="808080" w:themeFill="background1" w:themeFillShade="80"/>
          </w:tcPr>
          <w:p w14:paraId="45ABB922" w14:textId="77777777" w:rsidR="00937E82" w:rsidRPr="00C30336" w:rsidRDefault="00937E82" w:rsidP="00C30336">
            <w:pPr>
              <w:spacing w:after="0"/>
            </w:pPr>
          </w:p>
        </w:tc>
      </w:tr>
      <w:tr w:rsidR="00701221" w14:paraId="16EC70F7" w14:textId="77777777" w:rsidTr="4413022D">
        <w:trPr>
          <w:trHeight w:val="240"/>
        </w:trPr>
        <w:tc>
          <w:tcPr>
            <w:tcW w:w="2415" w:type="dxa"/>
            <w:vMerge w:val="restart"/>
            <w:shd w:val="clear" w:color="auto" w:fill="auto"/>
          </w:tcPr>
          <w:p w14:paraId="1C6A1A6D" w14:textId="77777777" w:rsidR="00701221" w:rsidRPr="0087485D" w:rsidRDefault="00701221" w:rsidP="007F035F">
            <w:pPr>
              <w:spacing w:after="0"/>
              <w:jc w:val="center"/>
              <w:rPr>
                <w:b/>
              </w:rPr>
            </w:pPr>
            <w:r w:rsidRPr="0087485D">
              <w:rPr>
                <w:b/>
              </w:rPr>
              <w:t>Decision</w:t>
            </w:r>
          </w:p>
        </w:tc>
        <w:tc>
          <w:tcPr>
            <w:tcW w:w="922" w:type="dxa"/>
            <w:vMerge w:val="restart"/>
            <w:shd w:val="clear" w:color="auto" w:fill="auto"/>
          </w:tcPr>
          <w:p w14:paraId="2D847861" w14:textId="77777777" w:rsidR="00701221" w:rsidRPr="00C30336" w:rsidRDefault="00701221" w:rsidP="007F035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30336">
              <w:rPr>
                <w:b/>
                <w:sz w:val="20"/>
                <w:szCs w:val="20"/>
              </w:rPr>
              <w:t>Consent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4E0ADE3B" w14:textId="77777777" w:rsidR="00701221" w:rsidRPr="00C30336" w:rsidRDefault="00701221" w:rsidP="007F035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30336">
              <w:rPr>
                <w:b/>
                <w:sz w:val="20"/>
                <w:szCs w:val="20"/>
              </w:rPr>
              <w:t>Refuse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</w:tcPr>
          <w:p w14:paraId="11FC51BB" w14:textId="77777777" w:rsidR="00701221" w:rsidRPr="00C30336" w:rsidRDefault="00701221" w:rsidP="007F035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30336">
              <w:rPr>
                <w:b/>
                <w:sz w:val="20"/>
                <w:szCs w:val="20"/>
              </w:rPr>
              <w:t>Part consent/ Part refuse</w:t>
            </w:r>
          </w:p>
        </w:tc>
        <w:tc>
          <w:tcPr>
            <w:tcW w:w="1306" w:type="dxa"/>
            <w:gridSpan w:val="2"/>
            <w:vMerge w:val="restart"/>
            <w:shd w:val="clear" w:color="auto" w:fill="auto"/>
          </w:tcPr>
          <w:p w14:paraId="17D833AD" w14:textId="77777777" w:rsidR="00701221" w:rsidRPr="00C30336" w:rsidRDefault="00701221" w:rsidP="0070122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30336">
              <w:rPr>
                <w:b/>
                <w:sz w:val="20"/>
                <w:szCs w:val="20"/>
              </w:rPr>
              <w:t>Withdrawn / Invalid</w:t>
            </w:r>
          </w:p>
        </w:tc>
        <w:tc>
          <w:tcPr>
            <w:tcW w:w="2046" w:type="dxa"/>
            <w:gridSpan w:val="2"/>
            <w:shd w:val="clear" w:color="auto" w:fill="auto"/>
          </w:tcPr>
          <w:p w14:paraId="5C4324ED" w14:textId="77777777" w:rsidR="00701221" w:rsidRPr="00C30336" w:rsidRDefault="00701221" w:rsidP="0070122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30336">
              <w:rPr>
                <w:b/>
                <w:sz w:val="20"/>
                <w:szCs w:val="20"/>
              </w:rPr>
              <w:t xml:space="preserve">Conservation Area </w:t>
            </w:r>
          </w:p>
        </w:tc>
      </w:tr>
      <w:tr w:rsidR="00701221" w14:paraId="528C284D" w14:textId="77777777" w:rsidTr="4413022D">
        <w:trPr>
          <w:trHeight w:val="238"/>
        </w:trPr>
        <w:tc>
          <w:tcPr>
            <w:tcW w:w="2415" w:type="dxa"/>
            <w:vMerge/>
          </w:tcPr>
          <w:p w14:paraId="07B6778B" w14:textId="77777777" w:rsidR="00701221" w:rsidRPr="0087485D" w:rsidRDefault="00701221" w:rsidP="007F035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922" w:type="dxa"/>
            <w:vMerge/>
          </w:tcPr>
          <w:p w14:paraId="7E14D1BB" w14:textId="77777777" w:rsidR="00701221" w:rsidRPr="00C30336" w:rsidRDefault="00701221" w:rsidP="007F035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FBEE2A6" w14:textId="77777777" w:rsidR="00701221" w:rsidRPr="00C30336" w:rsidRDefault="00701221" w:rsidP="007F035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14:paraId="5909F3E9" w14:textId="77777777" w:rsidR="00701221" w:rsidRPr="00C30336" w:rsidRDefault="00701221" w:rsidP="007F035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6" w:type="dxa"/>
            <w:gridSpan w:val="2"/>
            <w:vMerge/>
          </w:tcPr>
          <w:p w14:paraId="6DDF2A5A" w14:textId="77777777" w:rsidR="00701221" w:rsidRPr="00C30336" w:rsidRDefault="00701221" w:rsidP="0070122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42" w:type="dxa"/>
            <w:shd w:val="clear" w:color="auto" w:fill="auto"/>
          </w:tcPr>
          <w:p w14:paraId="2568B070" w14:textId="77777777" w:rsidR="00701221" w:rsidRPr="00C30336" w:rsidRDefault="00701221" w:rsidP="0070122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30336">
              <w:rPr>
                <w:b/>
                <w:sz w:val="20"/>
                <w:szCs w:val="20"/>
              </w:rPr>
              <w:t>Raise no objection</w:t>
            </w:r>
          </w:p>
        </w:tc>
        <w:tc>
          <w:tcPr>
            <w:tcW w:w="1004" w:type="dxa"/>
            <w:shd w:val="clear" w:color="auto" w:fill="auto"/>
          </w:tcPr>
          <w:p w14:paraId="3C458856" w14:textId="77777777" w:rsidR="00701221" w:rsidRPr="00C30336" w:rsidRDefault="00701221" w:rsidP="0070122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30336">
              <w:rPr>
                <w:b/>
                <w:sz w:val="20"/>
                <w:szCs w:val="20"/>
              </w:rPr>
              <w:t>TPO</w:t>
            </w:r>
          </w:p>
        </w:tc>
      </w:tr>
      <w:tr w:rsidR="00701221" w14:paraId="1E5F67F1" w14:textId="77777777" w:rsidTr="4413022D">
        <w:trPr>
          <w:trHeight w:val="191"/>
        </w:trPr>
        <w:tc>
          <w:tcPr>
            <w:tcW w:w="2415" w:type="dxa"/>
            <w:vMerge/>
          </w:tcPr>
          <w:p w14:paraId="65F302BD" w14:textId="77777777" w:rsidR="00701221" w:rsidRPr="0087485D" w:rsidRDefault="00701221" w:rsidP="007F035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922" w:type="dxa"/>
            <w:shd w:val="clear" w:color="auto" w:fill="auto"/>
          </w:tcPr>
          <w:p w14:paraId="36BCF4A9" w14:textId="0FFF4B38" w:rsidR="00701221" w:rsidRPr="00C30336" w:rsidRDefault="0E26EE9E" w:rsidP="2D6D0AA3">
            <w:pPr>
              <w:spacing w:after="0" w:line="240" w:lineRule="auto"/>
              <w:jc w:val="center"/>
              <w:rPr>
                <w:b/>
                <w:bCs/>
              </w:rPr>
            </w:pPr>
            <w:r w:rsidRPr="4413022D">
              <w:rPr>
                <w:b/>
                <w:bCs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14:paraId="0A02D5BC" w14:textId="77777777" w:rsidR="00701221" w:rsidRPr="00C30336" w:rsidRDefault="00701221" w:rsidP="007F035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14:paraId="29CE34B6" w14:textId="652408F6" w:rsidR="00701221" w:rsidRPr="00C30336" w:rsidRDefault="00701221" w:rsidP="3D4F535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06" w:type="dxa"/>
            <w:gridSpan w:val="2"/>
            <w:shd w:val="clear" w:color="auto" w:fill="auto"/>
          </w:tcPr>
          <w:p w14:paraId="66C8F26C" w14:textId="77777777" w:rsidR="00701221" w:rsidRPr="00C30336" w:rsidRDefault="00701221" w:rsidP="007F035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42" w:type="dxa"/>
            <w:shd w:val="clear" w:color="auto" w:fill="auto"/>
          </w:tcPr>
          <w:p w14:paraId="4608FDF0" w14:textId="77777777" w:rsidR="00701221" w:rsidRPr="00C30336" w:rsidRDefault="00701221" w:rsidP="007F035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04" w:type="dxa"/>
            <w:shd w:val="clear" w:color="auto" w:fill="auto"/>
          </w:tcPr>
          <w:p w14:paraId="6202BED2" w14:textId="77777777" w:rsidR="00701221" w:rsidRPr="00C30336" w:rsidRDefault="00701221" w:rsidP="007F035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BA454F" w14:paraId="21FCD423" w14:textId="77777777" w:rsidTr="4413022D">
        <w:tc>
          <w:tcPr>
            <w:tcW w:w="2415" w:type="dxa"/>
            <w:shd w:val="clear" w:color="auto" w:fill="auto"/>
          </w:tcPr>
          <w:p w14:paraId="4D23405F" w14:textId="77777777" w:rsidR="00BA454F" w:rsidRPr="0087485D" w:rsidRDefault="009B129B" w:rsidP="007F035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Decision notice</w:t>
            </w:r>
          </w:p>
        </w:tc>
        <w:tc>
          <w:tcPr>
            <w:tcW w:w="6825" w:type="dxa"/>
            <w:gridSpan w:val="8"/>
            <w:shd w:val="clear" w:color="auto" w:fill="auto"/>
          </w:tcPr>
          <w:p w14:paraId="740FECD0" w14:textId="4E26145D" w:rsidR="00937E82" w:rsidRPr="00C30336" w:rsidRDefault="55816587" w:rsidP="4413022D">
            <w:pPr>
              <w:spacing w:after="0"/>
              <w:rPr>
                <w:rFonts w:asciiTheme="minorHAnsi" w:eastAsiaTheme="minorEastAsia" w:hAnsiTheme="minorHAnsi" w:cstheme="minorBidi"/>
              </w:rPr>
            </w:pPr>
            <w:r w:rsidRPr="4413022D">
              <w:rPr>
                <w:rFonts w:asciiTheme="minorHAnsi" w:eastAsiaTheme="minorEastAsia" w:hAnsiTheme="minorHAnsi" w:cstheme="minorBidi"/>
              </w:rPr>
              <w:t>1no. Oak (T2) - Fell to ground level.</w:t>
            </w:r>
          </w:p>
        </w:tc>
      </w:tr>
      <w:tr w:rsidR="00BA454F" w14:paraId="163D473E" w14:textId="77777777" w:rsidTr="4413022D">
        <w:tc>
          <w:tcPr>
            <w:tcW w:w="2415" w:type="dxa"/>
            <w:shd w:val="clear" w:color="auto" w:fill="auto"/>
          </w:tcPr>
          <w:p w14:paraId="7B62FDD4" w14:textId="77777777" w:rsidR="00BA454F" w:rsidRPr="0087485D" w:rsidRDefault="00BA454F" w:rsidP="007F035F">
            <w:pPr>
              <w:spacing w:after="0"/>
              <w:jc w:val="center"/>
              <w:rPr>
                <w:b/>
              </w:rPr>
            </w:pPr>
            <w:r w:rsidRPr="0087485D">
              <w:rPr>
                <w:b/>
              </w:rPr>
              <w:t>Conditions</w:t>
            </w:r>
          </w:p>
        </w:tc>
        <w:tc>
          <w:tcPr>
            <w:tcW w:w="6825" w:type="dxa"/>
            <w:gridSpan w:val="8"/>
            <w:shd w:val="clear" w:color="auto" w:fill="auto"/>
          </w:tcPr>
          <w:p w14:paraId="59E73731" w14:textId="018C6207" w:rsidR="00937E82" w:rsidRPr="00C30336" w:rsidRDefault="1190A39D" w:rsidP="0B9A0A34">
            <w:pPr>
              <w:spacing w:after="0"/>
              <w:rPr>
                <w:rFonts w:cs="Calibri"/>
              </w:rPr>
            </w:pPr>
            <w:r w:rsidRPr="4413022D">
              <w:rPr>
                <w:rFonts w:cs="Calibri"/>
              </w:rPr>
              <w:t>Standard</w:t>
            </w:r>
          </w:p>
        </w:tc>
      </w:tr>
      <w:tr w:rsidR="00BA454F" w14:paraId="5CC66495" w14:textId="77777777" w:rsidTr="4413022D">
        <w:tc>
          <w:tcPr>
            <w:tcW w:w="2415" w:type="dxa"/>
            <w:shd w:val="clear" w:color="auto" w:fill="auto"/>
          </w:tcPr>
          <w:p w14:paraId="47E2D357" w14:textId="77777777" w:rsidR="00BA454F" w:rsidRPr="0087485D" w:rsidRDefault="00BA454F" w:rsidP="007F035F">
            <w:pPr>
              <w:spacing w:after="0"/>
              <w:jc w:val="center"/>
              <w:rPr>
                <w:b/>
              </w:rPr>
            </w:pPr>
            <w:r w:rsidRPr="0087485D">
              <w:rPr>
                <w:b/>
              </w:rPr>
              <w:t>Notes to applicant</w:t>
            </w:r>
          </w:p>
        </w:tc>
        <w:tc>
          <w:tcPr>
            <w:tcW w:w="6825" w:type="dxa"/>
            <w:gridSpan w:val="8"/>
            <w:shd w:val="clear" w:color="auto" w:fill="auto"/>
          </w:tcPr>
          <w:p w14:paraId="1E3E72CA" w14:textId="6E23B0E6" w:rsidR="00937E82" w:rsidRPr="00C30336" w:rsidRDefault="5DB760CE" w:rsidP="00C30336">
            <w:pPr>
              <w:spacing w:after="0"/>
            </w:pPr>
            <w:r>
              <w:t xml:space="preserve">Care must be taken during felling not to damage adjacent trees. </w:t>
            </w:r>
          </w:p>
        </w:tc>
      </w:tr>
      <w:tr w:rsidR="00937E82" w14:paraId="3A783E90" w14:textId="77777777" w:rsidTr="4413022D">
        <w:tc>
          <w:tcPr>
            <w:tcW w:w="2415" w:type="dxa"/>
            <w:shd w:val="clear" w:color="auto" w:fill="808080" w:themeFill="background1" w:themeFillShade="80"/>
          </w:tcPr>
          <w:p w14:paraId="420D809F" w14:textId="77777777" w:rsidR="00937E82" w:rsidRPr="0087485D" w:rsidRDefault="00937E82" w:rsidP="007F035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6825" w:type="dxa"/>
            <w:gridSpan w:val="8"/>
            <w:shd w:val="clear" w:color="auto" w:fill="808080" w:themeFill="background1" w:themeFillShade="80"/>
          </w:tcPr>
          <w:p w14:paraId="1B0C1B19" w14:textId="77777777" w:rsidR="00937E82" w:rsidRPr="00C30336" w:rsidRDefault="00937E82" w:rsidP="00C30336">
            <w:pPr>
              <w:spacing w:after="0"/>
            </w:pPr>
          </w:p>
        </w:tc>
      </w:tr>
      <w:tr w:rsidR="00BA454F" w14:paraId="1720B6B0" w14:textId="77777777" w:rsidTr="4413022D">
        <w:tc>
          <w:tcPr>
            <w:tcW w:w="2415" w:type="dxa"/>
            <w:shd w:val="clear" w:color="auto" w:fill="auto"/>
          </w:tcPr>
          <w:p w14:paraId="3204E1CC" w14:textId="77777777" w:rsidR="00BA454F" w:rsidRPr="0087485D" w:rsidRDefault="00BA454F" w:rsidP="007F035F">
            <w:pPr>
              <w:spacing w:after="0"/>
              <w:jc w:val="center"/>
              <w:rPr>
                <w:b/>
              </w:rPr>
            </w:pPr>
            <w:r w:rsidRPr="0087485D">
              <w:rPr>
                <w:b/>
              </w:rPr>
              <w:t>Parish comments</w:t>
            </w:r>
          </w:p>
        </w:tc>
        <w:tc>
          <w:tcPr>
            <w:tcW w:w="6825" w:type="dxa"/>
            <w:gridSpan w:val="8"/>
            <w:shd w:val="clear" w:color="auto" w:fill="auto"/>
          </w:tcPr>
          <w:p w14:paraId="00570D87" w14:textId="0CE7EE49" w:rsidR="0026241A" w:rsidRDefault="002E1BFF" w:rsidP="00C30336">
            <w:pPr>
              <w:spacing w:after="0"/>
            </w:pPr>
            <w:r>
              <w:t>None</w:t>
            </w:r>
          </w:p>
          <w:p w14:paraId="26AEB349" w14:textId="77777777" w:rsidR="00937E82" w:rsidRPr="00C30336" w:rsidRDefault="00937E82" w:rsidP="00C30336">
            <w:pPr>
              <w:spacing w:after="0"/>
            </w:pPr>
          </w:p>
        </w:tc>
      </w:tr>
      <w:tr w:rsidR="009B129B" w14:paraId="5371D368" w14:textId="77777777" w:rsidTr="4413022D">
        <w:trPr>
          <w:trHeight w:val="331"/>
        </w:trPr>
        <w:tc>
          <w:tcPr>
            <w:tcW w:w="2415" w:type="dxa"/>
            <w:vMerge w:val="restart"/>
            <w:shd w:val="clear" w:color="auto" w:fill="auto"/>
          </w:tcPr>
          <w:p w14:paraId="5D0D4485" w14:textId="77777777" w:rsidR="009B129B" w:rsidRPr="0087485D" w:rsidRDefault="009B129B" w:rsidP="007F035F">
            <w:pPr>
              <w:spacing w:after="0"/>
              <w:jc w:val="center"/>
              <w:rPr>
                <w:b/>
              </w:rPr>
            </w:pPr>
            <w:r w:rsidRPr="0087485D">
              <w:rPr>
                <w:b/>
              </w:rPr>
              <w:t>Public objection/ support</w:t>
            </w:r>
          </w:p>
        </w:tc>
        <w:tc>
          <w:tcPr>
            <w:tcW w:w="2339" w:type="dxa"/>
            <w:gridSpan w:val="3"/>
            <w:shd w:val="clear" w:color="auto" w:fill="auto"/>
          </w:tcPr>
          <w:p w14:paraId="610A8033" w14:textId="77777777" w:rsidR="009B129B" w:rsidRPr="00C30336" w:rsidRDefault="009B129B" w:rsidP="007F035F">
            <w:pPr>
              <w:spacing w:after="0"/>
              <w:jc w:val="center"/>
              <w:rPr>
                <w:sz w:val="20"/>
                <w:szCs w:val="20"/>
              </w:rPr>
            </w:pPr>
            <w:r w:rsidRPr="00C30336">
              <w:rPr>
                <w:sz w:val="20"/>
                <w:szCs w:val="20"/>
              </w:rPr>
              <w:t>Support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6AE51538" w14:textId="77777777" w:rsidR="009B129B" w:rsidRPr="00C30336" w:rsidRDefault="009B129B" w:rsidP="007F035F">
            <w:pPr>
              <w:spacing w:after="0"/>
              <w:jc w:val="center"/>
              <w:rPr>
                <w:sz w:val="20"/>
                <w:szCs w:val="20"/>
              </w:rPr>
            </w:pPr>
            <w:r w:rsidRPr="00C30336">
              <w:rPr>
                <w:sz w:val="20"/>
                <w:szCs w:val="20"/>
              </w:rPr>
              <w:t>Objection</w:t>
            </w:r>
          </w:p>
        </w:tc>
        <w:tc>
          <w:tcPr>
            <w:tcW w:w="2218" w:type="dxa"/>
            <w:gridSpan w:val="3"/>
            <w:shd w:val="clear" w:color="auto" w:fill="auto"/>
          </w:tcPr>
          <w:p w14:paraId="716BE660" w14:textId="77777777" w:rsidR="009B129B" w:rsidRPr="00C30336" w:rsidRDefault="009B129B" w:rsidP="007F035F">
            <w:pPr>
              <w:spacing w:after="0"/>
              <w:jc w:val="center"/>
              <w:rPr>
                <w:sz w:val="20"/>
                <w:szCs w:val="20"/>
              </w:rPr>
            </w:pPr>
            <w:r w:rsidRPr="00C30336">
              <w:rPr>
                <w:sz w:val="20"/>
                <w:szCs w:val="20"/>
              </w:rPr>
              <w:t>Observation</w:t>
            </w:r>
          </w:p>
        </w:tc>
      </w:tr>
      <w:tr w:rsidR="009B129B" w14:paraId="42EC2CF0" w14:textId="77777777" w:rsidTr="4413022D">
        <w:trPr>
          <w:trHeight w:val="527"/>
        </w:trPr>
        <w:tc>
          <w:tcPr>
            <w:tcW w:w="2415" w:type="dxa"/>
            <w:vMerge/>
          </w:tcPr>
          <w:p w14:paraId="50C8113A" w14:textId="77777777" w:rsidR="009B129B" w:rsidRPr="0087485D" w:rsidRDefault="009B129B" w:rsidP="007F035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339" w:type="dxa"/>
            <w:gridSpan w:val="3"/>
            <w:shd w:val="clear" w:color="auto" w:fill="auto"/>
          </w:tcPr>
          <w:p w14:paraId="2649ACBF" w14:textId="77777777" w:rsidR="009B129B" w:rsidRPr="00C30336" w:rsidRDefault="005C744D" w:rsidP="007F035F">
            <w:pPr>
              <w:spacing w:after="0"/>
              <w:jc w:val="center"/>
            </w:pPr>
            <w:r w:rsidRPr="00C30336">
              <w:t>0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7374EA95" w14:textId="58577663" w:rsidR="009B129B" w:rsidRPr="00C30336" w:rsidRDefault="002E1BFF" w:rsidP="007F035F">
            <w:pPr>
              <w:spacing w:after="0"/>
              <w:jc w:val="center"/>
            </w:pPr>
            <w:r>
              <w:t>0</w:t>
            </w:r>
          </w:p>
        </w:tc>
        <w:tc>
          <w:tcPr>
            <w:tcW w:w="2218" w:type="dxa"/>
            <w:gridSpan w:val="3"/>
            <w:shd w:val="clear" w:color="auto" w:fill="auto"/>
          </w:tcPr>
          <w:p w14:paraId="6758561B" w14:textId="77777777" w:rsidR="009B129B" w:rsidRPr="00C30336" w:rsidRDefault="009B129B" w:rsidP="007F035F">
            <w:pPr>
              <w:spacing w:after="0"/>
              <w:jc w:val="center"/>
            </w:pPr>
            <w:r w:rsidRPr="00C30336">
              <w:t>0</w:t>
            </w:r>
          </w:p>
        </w:tc>
      </w:tr>
      <w:tr w:rsidR="00BA454F" w14:paraId="636C770F" w14:textId="77777777" w:rsidTr="4413022D">
        <w:tc>
          <w:tcPr>
            <w:tcW w:w="2415" w:type="dxa"/>
            <w:shd w:val="clear" w:color="auto" w:fill="auto"/>
          </w:tcPr>
          <w:p w14:paraId="7984D8F0" w14:textId="77777777" w:rsidR="00BA454F" w:rsidRPr="0087485D" w:rsidRDefault="009B129B" w:rsidP="007F035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Objection/ support </w:t>
            </w:r>
            <w:r w:rsidR="00BA454F" w:rsidRPr="0087485D">
              <w:rPr>
                <w:b/>
              </w:rPr>
              <w:t>consideration</w:t>
            </w:r>
          </w:p>
        </w:tc>
        <w:tc>
          <w:tcPr>
            <w:tcW w:w="6825" w:type="dxa"/>
            <w:gridSpan w:val="8"/>
            <w:shd w:val="clear" w:color="auto" w:fill="auto"/>
          </w:tcPr>
          <w:p w14:paraId="788362A6" w14:textId="2CAA6D66" w:rsidR="00BA454F" w:rsidRPr="00C30336" w:rsidRDefault="00BA454F" w:rsidP="006904B6">
            <w:pPr>
              <w:spacing w:after="0"/>
            </w:pPr>
          </w:p>
        </w:tc>
      </w:tr>
    </w:tbl>
    <w:p w14:paraId="532064EC" w14:textId="77777777" w:rsidR="00BD1FA5" w:rsidRDefault="00BD1FA5" w:rsidP="007F035F">
      <w:pPr>
        <w:jc w:val="center"/>
      </w:pPr>
    </w:p>
    <w:sectPr w:rsidR="00BD1F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GdeYlakQp7gUmF" int2:id="LK0ZWo3X">
      <int2:state int2:value="Rejected" int2:type="AugLoop_Text_Critique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706"/>
    <w:rsid w:val="0001668A"/>
    <w:rsid w:val="00080FB0"/>
    <w:rsid w:val="000A4824"/>
    <w:rsid w:val="000B45C7"/>
    <w:rsid w:val="000D7885"/>
    <w:rsid w:val="00132501"/>
    <w:rsid w:val="00135F1F"/>
    <w:rsid w:val="00152D14"/>
    <w:rsid w:val="001620FB"/>
    <w:rsid w:val="00197F49"/>
    <w:rsid w:val="001A23C7"/>
    <w:rsid w:val="001B1216"/>
    <w:rsid w:val="001B2730"/>
    <w:rsid w:val="001E147D"/>
    <w:rsid w:val="002157C6"/>
    <w:rsid w:val="00220644"/>
    <w:rsid w:val="00237160"/>
    <w:rsid w:val="0026241A"/>
    <w:rsid w:val="00276F46"/>
    <w:rsid w:val="00284AAC"/>
    <w:rsid w:val="00291CD3"/>
    <w:rsid w:val="002C771D"/>
    <w:rsid w:val="002D41BD"/>
    <w:rsid w:val="002E1BFF"/>
    <w:rsid w:val="002E5717"/>
    <w:rsid w:val="002E72B4"/>
    <w:rsid w:val="002F5253"/>
    <w:rsid w:val="0030010C"/>
    <w:rsid w:val="0033714E"/>
    <w:rsid w:val="00340003"/>
    <w:rsid w:val="003752CC"/>
    <w:rsid w:val="003A3716"/>
    <w:rsid w:val="003A61F1"/>
    <w:rsid w:val="003B4C9B"/>
    <w:rsid w:val="003C36F0"/>
    <w:rsid w:val="003D303B"/>
    <w:rsid w:val="004367B8"/>
    <w:rsid w:val="0045390C"/>
    <w:rsid w:val="00453A7A"/>
    <w:rsid w:val="00456D68"/>
    <w:rsid w:val="00466E17"/>
    <w:rsid w:val="00491EAD"/>
    <w:rsid w:val="004A1A38"/>
    <w:rsid w:val="004A426D"/>
    <w:rsid w:val="004B36DA"/>
    <w:rsid w:val="004C09C9"/>
    <w:rsid w:val="004E4750"/>
    <w:rsid w:val="005208AD"/>
    <w:rsid w:val="00522903"/>
    <w:rsid w:val="00541500"/>
    <w:rsid w:val="00542776"/>
    <w:rsid w:val="0056491B"/>
    <w:rsid w:val="005826DF"/>
    <w:rsid w:val="005A1619"/>
    <w:rsid w:val="005B361C"/>
    <w:rsid w:val="005C744D"/>
    <w:rsid w:val="005E41DA"/>
    <w:rsid w:val="005F4E2B"/>
    <w:rsid w:val="00620519"/>
    <w:rsid w:val="006347DD"/>
    <w:rsid w:val="00662C68"/>
    <w:rsid w:val="006904B6"/>
    <w:rsid w:val="00697809"/>
    <w:rsid w:val="006E4600"/>
    <w:rsid w:val="006E6583"/>
    <w:rsid w:val="006E7F88"/>
    <w:rsid w:val="006FC358"/>
    <w:rsid w:val="00701221"/>
    <w:rsid w:val="00720720"/>
    <w:rsid w:val="00722B0F"/>
    <w:rsid w:val="007660BC"/>
    <w:rsid w:val="00784DDB"/>
    <w:rsid w:val="0078752D"/>
    <w:rsid w:val="0079290F"/>
    <w:rsid w:val="007C0028"/>
    <w:rsid w:val="007F035F"/>
    <w:rsid w:val="00813C61"/>
    <w:rsid w:val="0082393B"/>
    <w:rsid w:val="00831EFF"/>
    <w:rsid w:val="0087485D"/>
    <w:rsid w:val="00891F15"/>
    <w:rsid w:val="00895606"/>
    <w:rsid w:val="008D144B"/>
    <w:rsid w:val="008D5DAB"/>
    <w:rsid w:val="008E727B"/>
    <w:rsid w:val="0093721D"/>
    <w:rsid w:val="00937E82"/>
    <w:rsid w:val="00942CED"/>
    <w:rsid w:val="00957FE5"/>
    <w:rsid w:val="00992B0B"/>
    <w:rsid w:val="009A04DC"/>
    <w:rsid w:val="009A7CC9"/>
    <w:rsid w:val="009B129B"/>
    <w:rsid w:val="009D103A"/>
    <w:rsid w:val="009F339E"/>
    <w:rsid w:val="00A10EF6"/>
    <w:rsid w:val="00A304D8"/>
    <w:rsid w:val="00A337C0"/>
    <w:rsid w:val="00A366D8"/>
    <w:rsid w:val="00A541C6"/>
    <w:rsid w:val="00A65408"/>
    <w:rsid w:val="00AA3773"/>
    <w:rsid w:val="00AA7480"/>
    <w:rsid w:val="00AB1706"/>
    <w:rsid w:val="00AB563C"/>
    <w:rsid w:val="00AB74A8"/>
    <w:rsid w:val="00AE1505"/>
    <w:rsid w:val="00AF0332"/>
    <w:rsid w:val="00B01D9A"/>
    <w:rsid w:val="00B2CA10"/>
    <w:rsid w:val="00B44657"/>
    <w:rsid w:val="00B56C30"/>
    <w:rsid w:val="00B7763C"/>
    <w:rsid w:val="00B870AF"/>
    <w:rsid w:val="00B92A7E"/>
    <w:rsid w:val="00BA454F"/>
    <w:rsid w:val="00BA6E84"/>
    <w:rsid w:val="00BC3C47"/>
    <w:rsid w:val="00BD1FA5"/>
    <w:rsid w:val="00BE223D"/>
    <w:rsid w:val="00BF2034"/>
    <w:rsid w:val="00C15406"/>
    <w:rsid w:val="00C30336"/>
    <w:rsid w:val="00C37E5C"/>
    <w:rsid w:val="00C61AC6"/>
    <w:rsid w:val="00C7732D"/>
    <w:rsid w:val="00C92AF9"/>
    <w:rsid w:val="00C97C2E"/>
    <w:rsid w:val="00CB1206"/>
    <w:rsid w:val="00CE5BBE"/>
    <w:rsid w:val="00D14222"/>
    <w:rsid w:val="00D155BC"/>
    <w:rsid w:val="00D24EB9"/>
    <w:rsid w:val="00D26BC6"/>
    <w:rsid w:val="00D5362F"/>
    <w:rsid w:val="00D56D01"/>
    <w:rsid w:val="00D757DA"/>
    <w:rsid w:val="00DD378B"/>
    <w:rsid w:val="00E15C74"/>
    <w:rsid w:val="00E460B6"/>
    <w:rsid w:val="00EE21D8"/>
    <w:rsid w:val="00EF206C"/>
    <w:rsid w:val="00F05ED9"/>
    <w:rsid w:val="00F5653A"/>
    <w:rsid w:val="00F61D26"/>
    <w:rsid w:val="00F6478C"/>
    <w:rsid w:val="00F740E6"/>
    <w:rsid w:val="00F8440A"/>
    <w:rsid w:val="00F92876"/>
    <w:rsid w:val="00FB0A37"/>
    <w:rsid w:val="01130F3D"/>
    <w:rsid w:val="011D38BC"/>
    <w:rsid w:val="0135CFBF"/>
    <w:rsid w:val="01A3265D"/>
    <w:rsid w:val="01C0DC51"/>
    <w:rsid w:val="0280198E"/>
    <w:rsid w:val="0282FA31"/>
    <w:rsid w:val="0295A3E9"/>
    <w:rsid w:val="029B81FB"/>
    <w:rsid w:val="02F30ECD"/>
    <w:rsid w:val="0328CE09"/>
    <w:rsid w:val="033315EA"/>
    <w:rsid w:val="03572FCD"/>
    <w:rsid w:val="039B1175"/>
    <w:rsid w:val="03AE80DA"/>
    <w:rsid w:val="03C8490C"/>
    <w:rsid w:val="03CE58DA"/>
    <w:rsid w:val="03CF8D68"/>
    <w:rsid w:val="03E3000B"/>
    <w:rsid w:val="03EB1912"/>
    <w:rsid w:val="03F598AC"/>
    <w:rsid w:val="0404C675"/>
    <w:rsid w:val="0455DE8B"/>
    <w:rsid w:val="047B8E46"/>
    <w:rsid w:val="0586F919"/>
    <w:rsid w:val="058822A3"/>
    <w:rsid w:val="05A6769E"/>
    <w:rsid w:val="05AFCFE0"/>
    <w:rsid w:val="05E73FB5"/>
    <w:rsid w:val="063B9DF9"/>
    <w:rsid w:val="0652FFB3"/>
    <w:rsid w:val="06554566"/>
    <w:rsid w:val="065E50C7"/>
    <w:rsid w:val="0667B202"/>
    <w:rsid w:val="06B5D2AF"/>
    <w:rsid w:val="06D9535A"/>
    <w:rsid w:val="06E6C2B5"/>
    <w:rsid w:val="075C9D31"/>
    <w:rsid w:val="07E8EC2A"/>
    <w:rsid w:val="081475FE"/>
    <w:rsid w:val="082DC109"/>
    <w:rsid w:val="0837940D"/>
    <w:rsid w:val="083C5CD4"/>
    <w:rsid w:val="0851A310"/>
    <w:rsid w:val="0866E351"/>
    <w:rsid w:val="08A72B37"/>
    <w:rsid w:val="08C5076F"/>
    <w:rsid w:val="090A8F66"/>
    <w:rsid w:val="0912EBDD"/>
    <w:rsid w:val="092DEABA"/>
    <w:rsid w:val="09361798"/>
    <w:rsid w:val="093658AB"/>
    <w:rsid w:val="093E53B4"/>
    <w:rsid w:val="094757C1"/>
    <w:rsid w:val="097D090C"/>
    <w:rsid w:val="09B0465F"/>
    <w:rsid w:val="09C9916A"/>
    <w:rsid w:val="0A1E6377"/>
    <w:rsid w:val="0A27F6CE"/>
    <w:rsid w:val="0A2CF3AC"/>
    <w:rsid w:val="0A54767C"/>
    <w:rsid w:val="0A71EE11"/>
    <w:rsid w:val="0A76CF8C"/>
    <w:rsid w:val="0A7C45AE"/>
    <w:rsid w:val="0AEA17CD"/>
    <w:rsid w:val="0AF3359E"/>
    <w:rsid w:val="0AF9E99C"/>
    <w:rsid w:val="0B1AC618"/>
    <w:rsid w:val="0B266294"/>
    <w:rsid w:val="0B36C15C"/>
    <w:rsid w:val="0B8943D2"/>
    <w:rsid w:val="0B9A0A34"/>
    <w:rsid w:val="0BBA33D8"/>
    <w:rsid w:val="0BEC84FA"/>
    <w:rsid w:val="0BED8F7D"/>
    <w:rsid w:val="0C04957F"/>
    <w:rsid w:val="0C2C1BDC"/>
    <w:rsid w:val="0CAE8D48"/>
    <w:rsid w:val="0CB4A9CE"/>
    <w:rsid w:val="0CE3AA26"/>
    <w:rsid w:val="0D0BEBD6"/>
    <w:rsid w:val="0D2D0529"/>
    <w:rsid w:val="0DDD49F1"/>
    <w:rsid w:val="0DE8ABA9"/>
    <w:rsid w:val="0DE8E165"/>
    <w:rsid w:val="0E26EE9E"/>
    <w:rsid w:val="0E2E2B76"/>
    <w:rsid w:val="0E4DC0E9"/>
    <w:rsid w:val="0E4F6884"/>
    <w:rsid w:val="0E956B93"/>
    <w:rsid w:val="0E9C57EE"/>
    <w:rsid w:val="0E9D028D"/>
    <w:rsid w:val="0EA3C51A"/>
    <w:rsid w:val="0F30345D"/>
    <w:rsid w:val="0F5698DB"/>
    <w:rsid w:val="0F7BC785"/>
    <w:rsid w:val="0F902788"/>
    <w:rsid w:val="0F9E2682"/>
    <w:rsid w:val="0FA469B9"/>
    <w:rsid w:val="0FD2E254"/>
    <w:rsid w:val="0FEC4A90"/>
    <w:rsid w:val="0FF0803C"/>
    <w:rsid w:val="10060302"/>
    <w:rsid w:val="100CDA5F"/>
    <w:rsid w:val="101323FF"/>
    <w:rsid w:val="1038D2EE"/>
    <w:rsid w:val="10474763"/>
    <w:rsid w:val="105CB4F5"/>
    <w:rsid w:val="1081E4EE"/>
    <w:rsid w:val="1097ED98"/>
    <w:rsid w:val="10D20AD4"/>
    <w:rsid w:val="10DBDBFC"/>
    <w:rsid w:val="10F9A682"/>
    <w:rsid w:val="113B73E5"/>
    <w:rsid w:val="1160520B"/>
    <w:rsid w:val="11881AF1"/>
    <w:rsid w:val="1190A39D"/>
    <w:rsid w:val="11C3C69F"/>
    <w:rsid w:val="11FE955F"/>
    <w:rsid w:val="121DB54F"/>
    <w:rsid w:val="124752F3"/>
    <w:rsid w:val="124A136A"/>
    <w:rsid w:val="128239E3"/>
    <w:rsid w:val="12A92863"/>
    <w:rsid w:val="12C4F367"/>
    <w:rsid w:val="12C55562"/>
    <w:rsid w:val="12EF7581"/>
    <w:rsid w:val="1306BEAC"/>
    <w:rsid w:val="1306E18A"/>
    <w:rsid w:val="131F5462"/>
    <w:rsid w:val="132F1961"/>
    <w:rsid w:val="132F2649"/>
    <w:rsid w:val="136017FC"/>
    <w:rsid w:val="138517A2"/>
    <w:rsid w:val="13FF1521"/>
    <w:rsid w:val="140201AA"/>
    <w:rsid w:val="140B96A4"/>
    <w:rsid w:val="14552E4B"/>
    <w:rsid w:val="147C0F5F"/>
    <w:rsid w:val="14CAF6AA"/>
    <w:rsid w:val="15302618"/>
    <w:rsid w:val="157F7D86"/>
    <w:rsid w:val="15947781"/>
    <w:rsid w:val="15982000"/>
    <w:rsid w:val="159898C4"/>
    <w:rsid w:val="159FD58C"/>
    <w:rsid w:val="15B54696"/>
    <w:rsid w:val="15E71AF1"/>
    <w:rsid w:val="1617DFC0"/>
    <w:rsid w:val="161C00DD"/>
    <w:rsid w:val="1684D4E8"/>
    <w:rsid w:val="16A23B77"/>
    <w:rsid w:val="16B2BB48"/>
    <w:rsid w:val="16F7BB80"/>
    <w:rsid w:val="1791E752"/>
    <w:rsid w:val="18161974"/>
    <w:rsid w:val="18225233"/>
    <w:rsid w:val="1867C6DA"/>
    <w:rsid w:val="18A3050A"/>
    <w:rsid w:val="19445780"/>
    <w:rsid w:val="19F43F75"/>
    <w:rsid w:val="19F684E6"/>
    <w:rsid w:val="19F6C0AF"/>
    <w:rsid w:val="1A03973B"/>
    <w:rsid w:val="1A68CE50"/>
    <w:rsid w:val="1A88378A"/>
    <w:rsid w:val="1A8A69DA"/>
    <w:rsid w:val="1AA244C2"/>
    <w:rsid w:val="1ACBC553"/>
    <w:rsid w:val="1AEC10BB"/>
    <w:rsid w:val="1AF7C34C"/>
    <w:rsid w:val="1AFA749D"/>
    <w:rsid w:val="1B05B754"/>
    <w:rsid w:val="1B3DE61B"/>
    <w:rsid w:val="1B495517"/>
    <w:rsid w:val="1B52256B"/>
    <w:rsid w:val="1B52BB13"/>
    <w:rsid w:val="1B579F10"/>
    <w:rsid w:val="1B832094"/>
    <w:rsid w:val="1BD9A4F3"/>
    <w:rsid w:val="1BF494BD"/>
    <w:rsid w:val="1C06F556"/>
    <w:rsid w:val="1C11CE34"/>
    <w:rsid w:val="1C15BA32"/>
    <w:rsid w:val="1C493373"/>
    <w:rsid w:val="1C5783A9"/>
    <w:rsid w:val="1C883794"/>
    <w:rsid w:val="1C8F5682"/>
    <w:rsid w:val="1CD91F5A"/>
    <w:rsid w:val="1CFD4495"/>
    <w:rsid w:val="1D206E1A"/>
    <w:rsid w:val="1D908470"/>
    <w:rsid w:val="1D90E8C0"/>
    <w:rsid w:val="1DE21D36"/>
    <w:rsid w:val="1DFC5335"/>
    <w:rsid w:val="1E671B22"/>
    <w:rsid w:val="1E7FCBCD"/>
    <w:rsid w:val="1E95E141"/>
    <w:rsid w:val="1E9914F6"/>
    <w:rsid w:val="1E9C9140"/>
    <w:rsid w:val="1EBAC156"/>
    <w:rsid w:val="1EE9A508"/>
    <w:rsid w:val="1F24317B"/>
    <w:rsid w:val="1F32713E"/>
    <w:rsid w:val="1F418089"/>
    <w:rsid w:val="1F8ED404"/>
    <w:rsid w:val="2046F792"/>
    <w:rsid w:val="204C713C"/>
    <w:rsid w:val="20544D0D"/>
    <w:rsid w:val="206044B2"/>
    <w:rsid w:val="20779E30"/>
    <w:rsid w:val="208FA6D1"/>
    <w:rsid w:val="209C747E"/>
    <w:rsid w:val="20A3DC67"/>
    <w:rsid w:val="20B9B479"/>
    <w:rsid w:val="20C9FE68"/>
    <w:rsid w:val="20DD08F0"/>
    <w:rsid w:val="2114E0BF"/>
    <w:rsid w:val="222DADC4"/>
    <w:rsid w:val="22866278"/>
    <w:rsid w:val="22E6290F"/>
    <w:rsid w:val="22F0D517"/>
    <w:rsid w:val="23081C77"/>
    <w:rsid w:val="2335F31A"/>
    <w:rsid w:val="2372C564"/>
    <w:rsid w:val="237B3C2B"/>
    <w:rsid w:val="237E50E3"/>
    <w:rsid w:val="23C4BD13"/>
    <w:rsid w:val="23E9BF7C"/>
    <w:rsid w:val="23EB8520"/>
    <w:rsid w:val="24364A0C"/>
    <w:rsid w:val="2441F899"/>
    <w:rsid w:val="24768C22"/>
    <w:rsid w:val="2510DA7D"/>
    <w:rsid w:val="25EEDFB2"/>
    <w:rsid w:val="25F4B274"/>
    <w:rsid w:val="26207CA8"/>
    <w:rsid w:val="2620E478"/>
    <w:rsid w:val="263E4CBF"/>
    <w:rsid w:val="26808D33"/>
    <w:rsid w:val="26AC566A"/>
    <w:rsid w:val="26B3D800"/>
    <w:rsid w:val="270032A6"/>
    <w:rsid w:val="2701ED78"/>
    <w:rsid w:val="2717F0CB"/>
    <w:rsid w:val="274A6622"/>
    <w:rsid w:val="27EDA4DF"/>
    <w:rsid w:val="2847030E"/>
    <w:rsid w:val="285E11D2"/>
    <w:rsid w:val="2877ABD6"/>
    <w:rsid w:val="29704CE3"/>
    <w:rsid w:val="2986E2B9"/>
    <w:rsid w:val="299C3A65"/>
    <w:rsid w:val="29A39A6C"/>
    <w:rsid w:val="2A2BC3BA"/>
    <w:rsid w:val="2A398E0A"/>
    <w:rsid w:val="2A3A1CC0"/>
    <w:rsid w:val="2A5BD03A"/>
    <w:rsid w:val="2A71A953"/>
    <w:rsid w:val="2AC42341"/>
    <w:rsid w:val="2AE8CB28"/>
    <w:rsid w:val="2AEEFF91"/>
    <w:rsid w:val="2AF3C500"/>
    <w:rsid w:val="2B3F9466"/>
    <w:rsid w:val="2B8C6CDB"/>
    <w:rsid w:val="2B9C760B"/>
    <w:rsid w:val="2BDF4D43"/>
    <w:rsid w:val="2BDFB1AE"/>
    <w:rsid w:val="2BE2FD4F"/>
    <w:rsid w:val="2BE98C26"/>
    <w:rsid w:val="2C06F351"/>
    <w:rsid w:val="2C37B545"/>
    <w:rsid w:val="2C73DEF4"/>
    <w:rsid w:val="2CC0EAB0"/>
    <w:rsid w:val="2CFFD570"/>
    <w:rsid w:val="2D5F8933"/>
    <w:rsid w:val="2D6D0AA3"/>
    <w:rsid w:val="2D855C87"/>
    <w:rsid w:val="2D9CA52A"/>
    <w:rsid w:val="2DA35928"/>
    <w:rsid w:val="2DD004F8"/>
    <w:rsid w:val="2DE22CA9"/>
    <w:rsid w:val="2E3781A4"/>
    <w:rsid w:val="2E3D7A35"/>
    <w:rsid w:val="2E75F895"/>
    <w:rsid w:val="2E769DB0"/>
    <w:rsid w:val="2EA50480"/>
    <w:rsid w:val="2EC2B620"/>
    <w:rsid w:val="2EDE238F"/>
    <w:rsid w:val="2F82DB0E"/>
    <w:rsid w:val="2F8B8023"/>
    <w:rsid w:val="2F8BB1F4"/>
    <w:rsid w:val="2FCA39BB"/>
    <w:rsid w:val="2FE50894"/>
    <w:rsid w:val="3054249C"/>
    <w:rsid w:val="307C8C95"/>
    <w:rsid w:val="308BCDA8"/>
    <w:rsid w:val="30963C5E"/>
    <w:rsid w:val="309E560D"/>
    <w:rsid w:val="30B81E9A"/>
    <w:rsid w:val="30F9095D"/>
    <w:rsid w:val="3142F9F9"/>
    <w:rsid w:val="316F0E43"/>
    <w:rsid w:val="317FB7D4"/>
    <w:rsid w:val="31A71196"/>
    <w:rsid w:val="31B4D17B"/>
    <w:rsid w:val="31ED5597"/>
    <w:rsid w:val="31EFF4FD"/>
    <w:rsid w:val="32117924"/>
    <w:rsid w:val="322BC537"/>
    <w:rsid w:val="32423516"/>
    <w:rsid w:val="327CED63"/>
    <w:rsid w:val="32CD54A8"/>
    <w:rsid w:val="32E23D8F"/>
    <w:rsid w:val="3333A227"/>
    <w:rsid w:val="33B65828"/>
    <w:rsid w:val="345605BF"/>
    <w:rsid w:val="348B1B39"/>
    <w:rsid w:val="34944748"/>
    <w:rsid w:val="349C7F5E"/>
    <w:rsid w:val="3576F7DC"/>
    <w:rsid w:val="3585BE82"/>
    <w:rsid w:val="359E6290"/>
    <w:rsid w:val="35AF6394"/>
    <w:rsid w:val="35D0780E"/>
    <w:rsid w:val="35E19FCA"/>
    <w:rsid w:val="35FC24FD"/>
    <w:rsid w:val="360198DD"/>
    <w:rsid w:val="3614DA3F"/>
    <w:rsid w:val="36191408"/>
    <w:rsid w:val="3670267A"/>
    <w:rsid w:val="36956D5A"/>
    <w:rsid w:val="36B2257E"/>
    <w:rsid w:val="36F32A4C"/>
    <w:rsid w:val="3701482E"/>
    <w:rsid w:val="37790BA0"/>
    <w:rsid w:val="37B12A7F"/>
    <w:rsid w:val="37BA5B32"/>
    <w:rsid w:val="37BFA472"/>
    <w:rsid w:val="38334F79"/>
    <w:rsid w:val="38544F6F"/>
    <w:rsid w:val="386FB9E8"/>
    <w:rsid w:val="38A70580"/>
    <w:rsid w:val="39334033"/>
    <w:rsid w:val="39499DE5"/>
    <w:rsid w:val="39835E47"/>
    <w:rsid w:val="39AB4556"/>
    <w:rsid w:val="3A13F838"/>
    <w:rsid w:val="3A238D36"/>
    <w:rsid w:val="3A58372F"/>
    <w:rsid w:val="3A6E1835"/>
    <w:rsid w:val="3AA3E931"/>
    <w:rsid w:val="3AF48848"/>
    <w:rsid w:val="3B058F23"/>
    <w:rsid w:val="3B2D6A6C"/>
    <w:rsid w:val="3B512AA7"/>
    <w:rsid w:val="3B580420"/>
    <w:rsid w:val="3B5B3A66"/>
    <w:rsid w:val="3B6376EE"/>
    <w:rsid w:val="3B70A54D"/>
    <w:rsid w:val="3B793BDD"/>
    <w:rsid w:val="3B9B2F4F"/>
    <w:rsid w:val="3C11A54D"/>
    <w:rsid w:val="3C269FD3"/>
    <w:rsid w:val="3C387222"/>
    <w:rsid w:val="3C42A361"/>
    <w:rsid w:val="3C70DA61"/>
    <w:rsid w:val="3C968BFA"/>
    <w:rsid w:val="3CA15F84"/>
    <w:rsid w:val="3CAD201E"/>
    <w:rsid w:val="3CC92C85"/>
    <w:rsid w:val="3CC9749F"/>
    <w:rsid w:val="3D1079F7"/>
    <w:rsid w:val="3D4F5353"/>
    <w:rsid w:val="3DA5B8F7"/>
    <w:rsid w:val="3DC8F2B3"/>
    <w:rsid w:val="3DFC2AAA"/>
    <w:rsid w:val="3E16FF52"/>
    <w:rsid w:val="3E68E95E"/>
    <w:rsid w:val="3E880667"/>
    <w:rsid w:val="3EB44E5A"/>
    <w:rsid w:val="3EB81A8B"/>
    <w:rsid w:val="3EF980F5"/>
    <w:rsid w:val="3F31C155"/>
    <w:rsid w:val="3F6E66F9"/>
    <w:rsid w:val="3F81267D"/>
    <w:rsid w:val="3F942600"/>
    <w:rsid w:val="40095E99"/>
    <w:rsid w:val="4009D392"/>
    <w:rsid w:val="4063D934"/>
    <w:rsid w:val="40F93108"/>
    <w:rsid w:val="40FACF03"/>
    <w:rsid w:val="410BAB12"/>
    <w:rsid w:val="4169F3F3"/>
    <w:rsid w:val="41760EEB"/>
    <w:rsid w:val="41915D25"/>
    <w:rsid w:val="42024DCE"/>
    <w:rsid w:val="4206F370"/>
    <w:rsid w:val="420EDBEB"/>
    <w:rsid w:val="42324CE2"/>
    <w:rsid w:val="4260BA52"/>
    <w:rsid w:val="42694FC8"/>
    <w:rsid w:val="42848666"/>
    <w:rsid w:val="42D11A1F"/>
    <w:rsid w:val="42D9A080"/>
    <w:rsid w:val="42FD05B2"/>
    <w:rsid w:val="4305C454"/>
    <w:rsid w:val="431EED87"/>
    <w:rsid w:val="4340FF5B"/>
    <w:rsid w:val="43E48C5C"/>
    <w:rsid w:val="44115130"/>
    <w:rsid w:val="4413022D"/>
    <w:rsid w:val="443004ED"/>
    <w:rsid w:val="4478ED38"/>
    <w:rsid w:val="447BEC46"/>
    <w:rsid w:val="448113C3"/>
    <w:rsid w:val="4494D761"/>
    <w:rsid w:val="44A194B5"/>
    <w:rsid w:val="44D2FC93"/>
    <w:rsid w:val="44EE9CCB"/>
    <w:rsid w:val="4535444E"/>
    <w:rsid w:val="454307A9"/>
    <w:rsid w:val="455B9B5C"/>
    <w:rsid w:val="456CD769"/>
    <w:rsid w:val="457B9A31"/>
    <w:rsid w:val="45A9F915"/>
    <w:rsid w:val="463D6516"/>
    <w:rsid w:val="4645B411"/>
    <w:rsid w:val="464FE53F"/>
    <w:rsid w:val="46564BF4"/>
    <w:rsid w:val="4657D3F1"/>
    <w:rsid w:val="468B2958"/>
    <w:rsid w:val="46B51025"/>
    <w:rsid w:val="46E96C08"/>
    <w:rsid w:val="470480A3"/>
    <w:rsid w:val="470B7F9A"/>
    <w:rsid w:val="472A1BA7"/>
    <w:rsid w:val="474CF69B"/>
    <w:rsid w:val="4787E700"/>
    <w:rsid w:val="4839CDDE"/>
    <w:rsid w:val="48431E94"/>
    <w:rsid w:val="484FCCA7"/>
    <w:rsid w:val="4873949D"/>
    <w:rsid w:val="48B3D8F9"/>
    <w:rsid w:val="4950D6B8"/>
    <w:rsid w:val="49659A00"/>
    <w:rsid w:val="496EF7F0"/>
    <w:rsid w:val="499A3933"/>
    <w:rsid w:val="49ADDB08"/>
    <w:rsid w:val="49C03CFD"/>
    <w:rsid w:val="4A04BC2A"/>
    <w:rsid w:val="4A0F6C16"/>
    <w:rsid w:val="4AD97801"/>
    <w:rsid w:val="4AF62727"/>
    <w:rsid w:val="4B04685F"/>
    <w:rsid w:val="4B216AE3"/>
    <w:rsid w:val="4B48CED4"/>
    <w:rsid w:val="4B89EE6A"/>
    <w:rsid w:val="4B9F9812"/>
    <w:rsid w:val="4BB49330"/>
    <w:rsid w:val="4BB975F0"/>
    <w:rsid w:val="4BD1EA5A"/>
    <w:rsid w:val="4C1F0059"/>
    <w:rsid w:val="4C7E8AC8"/>
    <w:rsid w:val="4D679CA7"/>
    <w:rsid w:val="4E13D8CC"/>
    <w:rsid w:val="4E8A7D91"/>
    <w:rsid w:val="4EEC2C94"/>
    <w:rsid w:val="4F138277"/>
    <w:rsid w:val="4F29F0BF"/>
    <w:rsid w:val="4F7F0938"/>
    <w:rsid w:val="4F8307AE"/>
    <w:rsid w:val="4F9649A2"/>
    <w:rsid w:val="4FC23655"/>
    <w:rsid w:val="4FCA097D"/>
    <w:rsid w:val="4FE2FFFE"/>
    <w:rsid w:val="4FEBDF30"/>
    <w:rsid w:val="50500643"/>
    <w:rsid w:val="507BD2C4"/>
    <w:rsid w:val="5091996F"/>
    <w:rsid w:val="509D7E1E"/>
    <w:rsid w:val="509E476F"/>
    <w:rsid w:val="50EEBB31"/>
    <w:rsid w:val="512D17BD"/>
    <w:rsid w:val="514860C5"/>
    <w:rsid w:val="515D1935"/>
    <w:rsid w:val="517AB037"/>
    <w:rsid w:val="51A6138E"/>
    <w:rsid w:val="51DD963A"/>
    <w:rsid w:val="51FFFEA1"/>
    <w:rsid w:val="520A51A2"/>
    <w:rsid w:val="5217BAFF"/>
    <w:rsid w:val="521D3DAF"/>
    <w:rsid w:val="52305DBD"/>
    <w:rsid w:val="524CEAB1"/>
    <w:rsid w:val="53168098"/>
    <w:rsid w:val="5369C744"/>
    <w:rsid w:val="53925F2A"/>
    <w:rsid w:val="53C9DB4E"/>
    <w:rsid w:val="53E2F4DD"/>
    <w:rsid w:val="53EBF3C6"/>
    <w:rsid w:val="540508F5"/>
    <w:rsid w:val="54240923"/>
    <w:rsid w:val="545EC03F"/>
    <w:rsid w:val="54606869"/>
    <w:rsid w:val="54617D39"/>
    <w:rsid w:val="54662F70"/>
    <w:rsid w:val="54A2C1BF"/>
    <w:rsid w:val="54A9354F"/>
    <w:rsid w:val="555A2FEF"/>
    <w:rsid w:val="55816587"/>
    <w:rsid w:val="5588EA81"/>
    <w:rsid w:val="5590DF34"/>
    <w:rsid w:val="559EBE1E"/>
    <w:rsid w:val="55D663CF"/>
    <w:rsid w:val="55E40B85"/>
    <w:rsid w:val="56718F54"/>
    <w:rsid w:val="568BA836"/>
    <w:rsid w:val="56982D56"/>
    <w:rsid w:val="56AB4404"/>
    <w:rsid w:val="56AC72AB"/>
    <w:rsid w:val="56B16B14"/>
    <w:rsid w:val="56DCE9DE"/>
    <w:rsid w:val="56EC866D"/>
    <w:rsid w:val="5708CD8E"/>
    <w:rsid w:val="572803B5"/>
    <w:rsid w:val="572AC507"/>
    <w:rsid w:val="5747F09D"/>
    <w:rsid w:val="5754E08D"/>
    <w:rsid w:val="577B36C6"/>
    <w:rsid w:val="57AE2C6C"/>
    <w:rsid w:val="57E65ED3"/>
    <w:rsid w:val="5814792D"/>
    <w:rsid w:val="586DE680"/>
    <w:rsid w:val="589924A6"/>
    <w:rsid w:val="58A49DEF"/>
    <w:rsid w:val="58BBFF58"/>
    <w:rsid w:val="590BD008"/>
    <w:rsid w:val="591073C5"/>
    <w:rsid w:val="5914C61F"/>
    <w:rsid w:val="5914FC9B"/>
    <w:rsid w:val="5951574F"/>
    <w:rsid w:val="595E6CF3"/>
    <w:rsid w:val="59A66373"/>
    <w:rsid w:val="59A9B550"/>
    <w:rsid w:val="59BE8CFA"/>
    <w:rsid w:val="59DDEF49"/>
    <w:rsid w:val="59E33D05"/>
    <w:rsid w:val="59FCB3C6"/>
    <w:rsid w:val="5AA5141C"/>
    <w:rsid w:val="5AED3A47"/>
    <w:rsid w:val="5B318DBE"/>
    <w:rsid w:val="5B3FC9B4"/>
    <w:rsid w:val="5B41C606"/>
    <w:rsid w:val="5B7232B7"/>
    <w:rsid w:val="5B756CDE"/>
    <w:rsid w:val="5BC0B724"/>
    <w:rsid w:val="5C0020B8"/>
    <w:rsid w:val="5C0BDFE6"/>
    <w:rsid w:val="5C1F3B9E"/>
    <w:rsid w:val="5C6B0246"/>
    <w:rsid w:val="5CDF15FC"/>
    <w:rsid w:val="5CFFC0DE"/>
    <w:rsid w:val="5D0C0053"/>
    <w:rsid w:val="5D780F12"/>
    <w:rsid w:val="5DA802F9"/>
    <w:rsid w:val="5DB51976"/>
    <w:rsid w:val="5DB760CE"/>
    <w:rsid w:val="5DE548A8"/>
    <w:rsid w:val="5DF893ED"/>
    <w:rsid w:val="5E4FD1AB"/>
    <w:rsid w:val="5E7B88E8"/>
    <w:rsid w:val="5E8A1B8B"/>
    <w:rsid w:val="5E9F9803"/>
    <w:rsid w:val="5EB743A1"/>
    <w:rsid w:val="5F13DF73"/>
    <w:rsid w:val="5F482BE9"/>
    <w:rsid w:val="5F52A9BF"/>
    <w:rsid w:val="5F78B5DA"/>
    <w:rsid w:val="5F8A8829"/>
    <w:rsid w:val="5FF7AC0E"/>
    <w:rsid w:val="603BB66C"/>
    <w:rsid w:val="6048FB6D"/>
    <w:rsid w:val="6058FC0C"/>
    <w:rsid w:val="605F460B"/>
    <w:rsid w:val="60632776"/>
    <w:rsid w:val="60674C12"/>
    <w:rsid w:val="60862A04"/>
    <w:rsid w:val="608C8F69"/>
    <w:rsid w:val="60B2136A"/>
    <w:rsid w:val="60CBA8E5"/>
    <w:rsid w:val="61021159"/>
    <w:rsid w:val="615F5841"/>
    <w:rsid w:val="61762A5E"/>
    <w:rsid w:val="617678B0"/>
    <w:rsid w:val="6182C6B2"/>
    <w:rsid w:val="61901F57"/>
    <w:rsid w:val="61CC16A8"/>
    <w:rsid w:val="61F943BF"/>
    <w:rsid w:val="6219AAD6"/>
    <w:rsid w:val="62786B8D"/>
    <w:rsid w:val="62879560"/>
    <w:rsid w:val="62A5EBA1"/>
    <w:rsid w:val="62B1CAF3"/>
    <w:rsid w:val="62C479A6"/>
    <w:rsid w:val="62FF974D"/>
    <w:rsid w:val="6336276C"/>
    <w:rsid w:val="634C46E3"/>
    <w:rsid w:val="63825006"/>
    <w:rsid w:val="639B2F3D"/>
    <w:rsid w:val="63A8E692"/>
    <w:rsid w:val="63CC7C49"/>
    <w:rsid w:val="63E6C9AE"/>
    <w:rsid w:val="640F1613"/>
    <w:rsid w:val="647C9056"/>
    <w:rsid w:val="64907D9E"/>
    <w:rsid w:val="64B115CB"/>
    <w:rsid w:val="64CC2C50"/>
    <w:rsid w:val="64FEF590"/>
    <w:rsid w:val="65086C27"/>
    <w:rsid w:val="6525904A"/>
    <w:rsid w:val="65599B27"/>
    <w:rsid w:val="65658A72"/>
    <w:rsid w:val="66175C4F"/>
    <w:rsid w:val="66253493"/>
    <w:rsid w:val="662E15FC"/>
    <w:rsid w:val="662FBE99"/>
    <w:rsid w:val="66605F01"/>
    <w:rsid w:val="667CEDFA"/>
    <w:rsid w:val="66ACDB90"/>
    <w:rsid w:val="66E3371A"/>
    <w:rsid w:val="66EB1318"/>
    <w:rsid w:val="66EBE83F"/>
    <w:rsid w:val="66F52E06"/>
    <w:rsid w:val="66F8791B"/>
    <w:rsid w:val="671C0446"/>
    <w:rsid w:val="677E61A4"/>
    <w:rsid w:val="67C7B747"/>
    <w:rsid w:val="6817FE4C"/>
    <w:rsid w:val="681C0678"/>
    <w:rsid w:val="686908E9"/>
    <w:rsid w:val="68CE22B4"/>
    <w:rsid w:val="68D79848"/>
    <w:rsid w:val="690C0C29"/>
    <w:rsid w:val="6928A5F8"/>
    <w:rsid w:val="694EFD11"/>
    <w:rsid w:val="697F6644"/>
    <w:rsid w:val="69C94224"/>
    <w:rsid w:val="69E15A48"/>
    <w:rsid w:val="6A0C2429"/>
    <w:rsid w:val="6A42387F"/>
    <w:rsid w:val="6A4688FA"/>
    <w:rsid w:val="6A4F2E58"/>
    <w:rsid w:val="6A63C74A"/>
    <w:rsid w:val="6ABE847B"/>
    <w:rsid w:val="6AD889B0"/>
    <w:rsid w:val="6B16A76C"/>
    <w:rsid w:val="6B400215"/>
    <w:rsid w:val="6BF5A75C"/>
    <w:rsid w:val="6BF72BB0"/>
    <w:rsid w:val="6C3DB5B7"/>
    <w:rsid w:val="6CAD0445"/>
    <w:rsid w:val="6CCC8DC0"/>
    <w:rsid w:val="6CE42D44"/>
    <w:rsid w:val="6CEC9C58"/>
    <w:rsid w:val="6D0E7710"/>
    <w:rsid w:val="6D2EDC10"/>
    <w:rsid w:val="6D4B84AF"/>
    <w:rsid w:val="6DB5EA10"/>
    <w:rsid w:val="6DBB2F70"/>
    <w:rsid w:val="6DD64A79"/>
    <w:rsid w:val="6DF637B2"/>
    <w:rsid w:val="6E50C26A"/>
    <w:rsid w:val="6E8A0DFE"/>
    <w:rsid w:val="6E9567AF"/>
    <w:rsid w:val="6EBAE46E"/>
    <w:rsid w:val="6EE0B87E"/>
    <w:rsid w:val="6EE0D4DE"/>
    <w:rsid w:val="6EF1AE19"/>
    <w:rsid w:val="6EFC2D57"/>
    <w:rsid w:val="6F02FB15"/>
    <w:rsid w:val="6F0FA4E6"/>
    <w:rsid w:val="6F158DB9"/>
    <w:rsid w:val="6F6ACD0B"/>
    <w:rsid w:val="6F752DBE"/>
    <w:rsid w:val="6F78D2F8"/>
    <w:rsid w:val="6F82BC7D"/>
    <w:rsid w:val="6F90713F"/>
    <w:rsid w:val="6F9281B2"/>
    <w:rsid w:val="6F99B9FB"/>
    <w:rsid w:val="6F9C0640"/>
    <w:rsid w:val="6FE88D06"/>
    <w:rsid w:val="700F7824"/>
    <w:rsid w:val="707C9617"/>
    <w:rsid w:val="70BA629B"/>
    <w:rsid w:val="70D5EDD0"/>
    <w:rsid w:val="70E45163"/>
    <w:rsid w:val="70F5CF4C"/>
    <w:rsid w:val="7104992D"/>
    <w:rsid w:val="711F9E78"/>
    <w:rsid w:val="71748A84"/>
    <w:rsid w:val="7189F841"/>
    <w:rsid w:val="7195B4B2"/>
    <w:rsid w:val="719BC908"/>
    <w:rsid w:val="71E924D6"/>
    <w:rsid w:val="71EA95A8"/>
    <w:rsid w:val="71FB7B6C"/>
    <w:rsid w:val="720D7E15"/>
    <w:rsid w:val="72314410"/>
    <w:rsid w:val="725C9F9F"/>
    <w:rsid w:val="7271C6FA"/>
    <w:rsid w:val="728A6DD2"/>
    <w:rsid w:val="72924632"/>
    <w:rsid w:val="72BD2168"/>
    <w:rsid w:val="72F6A9A0"/>
    <w:rsid w:val="731375E3"/>
    <w:rsid w:val="7365694E"/>
    <w:rsid w:val="7376DFA8"/>
    <w:rsid w:val="739110A2"/>
    <w:rsid w:val="73AD9D96"/>
    <w:rsid w:val="73E362FF"/>
    <w:rsid w:val="73E69F5E"/>
    <w:rsid w:val="73EBE702"/>
    <w:rsid w:val="73ECF4BC"/>
    <w:rsid w:val="74087180"/>
    <w:rsid w:val="74261BD8"/>
    <w:rsid w:val="742E4E94"/>
    <w:rsid w:val="744267C5"/>
    <w:rsid w:val="749A83CE"/>
    <w:rsid w:val="74AF2F3C"/>
    <w:rsid w:val="74FE8F2F"/>
    <w:rsid w:val="750802DD"/>
    <w:rsid w:val="750841A2"/>
    <w:rsid w:val="7513BC1E"/>
    <w:rsid w:val="7520C598"/>
    <w:rsid w:val="7529156D"/>
    <w:rsid w:val="755C67A9"/>
    <w:rsid w:val="75C1EC39"/>
    <w:rsid w:val="75C6882F"/>
    <w:rsid w:val="75FD8C4A"/>
    <w:rsid w:val="76144C71"/>
    <w:rsid w:val="76264A33"/>
    <w:rsid w:val="763429BB"/>
    <w:rsid w:val="76C76566"/>
    <w:rsid w:val="76DF6668"/>
    <w:rsid w:val="76FBA062"/>
    <w:rsid w:val="771346C0"/>
    <w:rsid w:val="77140CC3"/>
    <w:rsid w:val="7741B8EF"/>
    <w:rsid w:val="778530E2"/>
    <w:rsid w:val="77E96110"/>
    <w:rsid w:val="78C5AF2B"/>
    <w:rsid w:val="78DEE0D3"/>
    <w:rsid w:val="79391DD0"/>
    <w:rsid w:val="7966A3A0"/>
    <w:rsid w:val="796D0E61"/>
    <w:rsid w:val="79B743EE"/>
    <w:rsid w:val="79CF6220"/>
    <w:rsid w:val="79CFABF2"/>
    <w:rsid w:val="79DCDC72"/>
    <w:rsid w:val="7A3A658F"/>
    <w:rsid w:val="7A9F091F"/>
    <w:rsid w:val="7AB29099"/>
    <w:rsid w:val="7AB6AB99"/>
    <w:rsid w:val="7B3FD6F7"/>
    <w:rsid w:val="7B51F750"/>
    <w:rsid w:val="7B5599B4"/>
    <w:rsid w:val="7B9F4DC2"/>
    <w:rsid w:val="7BCC7EDC"/>
    <w:rsid w:val="7BCF29C5"/>
    <w:rsid w:val="7C09FC05"/>
    <w:rsid w:val="7C0E1956"/>
    <w:rsid w:val="7C1781CE"/>
    <w:rsid w:val="7C3E2FE1"/>
    <w:rsid w:val="7C5B4150"/>
    <w:rsid w:val="7C73858F"/>
    <w:rsid w:val="7CD67ADB"/>
    <w:rsid w:val="7D0702E2"/>
    <w:rsid w:val="7D6F0AAA"/>
    <w:rsid w:val="7D877ED4"/>
    <w:rsid w:val="7DB3A798"/>
    <w:rsid w:val="7E0F61BF"/>
    <w:rsid w:val="7E4336FE"/>
    <w:rsid w:val="7E4E8DBA"/>
    <w:rsid w:val="7EA2D343"/>
    <w:rsid w:val="7EA3C723"/>
    <w:rsid w:val="7EC69760"/>
    <w:rsid w:val="7ED10B29"/>
    <w:rsid w:val="7EF82C38"/>
    <w:rsid w:val="7FA58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730B3"/>
  <w15:docId w15:val="{03ADAC5D-BB3D-4AA2-9A50-C161D4AD7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4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microsoft.com/office/2020/10/relationships/intelligence" Target="intelligence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r4ca\AppData\Local\Microsoft\Windows\INetCache\Content.Outlook\CGH0TB1I\TPO%20Assessment%20Form%20-%20Sept.%20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B0D27CF18EED4C9C1AC69784C3E34A" ma:contentTypeVersion="17" ma:contentTypeDescription="Create a new document." ma:contentTypeScope="" ma:versionID="089c5d2128c6c7f6a8b662872771b9a7">
  <xsd:schema xmlns:xsd="http://www.w3.org/2001/XMLSchema" xmlns:xs="http://www.w3.org/2001/XMLSchema" xmlns:p="http://schemas.microsoft.com/office/2006/metadata/properties" xmlns:ns2="eab12831-2f9b-4cd2-8de2-5d9e137bf4fa" xmlns:ns3="58234d74-7d8d-44ab-b7b9-b7eec81fb1e8" xmlns:ns4="c5dbf80e-f509-45f6-9fe5-406e3eefabbb" targetNamespace="http://schemas.microsoft.com/office/2006/metadata/properties" ma:root="true" ma:fieldsID="eb8c56691123e657418c58ac51da4f25" ns2:_="" ns3:_="" ns4:_="">
    <xsd:import namespace="eab12831-2f9b-4cd2-8de2-5d9e137bf4fa"/>
    <xsd:import namespace="58234d74-7d8d-44ab-b7b9-b7eec81fb1e8"/>
    <xsd:import namespace="c5dbf80e-f509-45f6-9fe5-406e3eefabb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b12831-2f9b-4cd2-8de2-5d9e137bf4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234d74-7d8d-44ab-b7b9-b7eec81fb1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c5dbf34-c73a-430c-9290-9174ad7877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bf80e-f509-45f6-9fe5-406e3eefabb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79a1693-5427-4245-a836-cb4f05f4f27a}" ma:internalName="TaxCatchAll" ma:showField="CatchAllData" ma:web="eab12831-2f9b-4cd2-8de2-5d9e137bf4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dbf80e-f509-45f6-9fe5-406e3eefabbb" xsi:nil="true"/>
    <lcf76f155ced4ddcb4097134ff3c332f xmlns="58234d74-7d8d-44ab-b7b9-b7eec81fb1e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562215D-A929-4109-A68C-2516E09CD0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9C5569-4431-4CB1-9522-E7C5446B45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b12831-2f9b-4cd2-8de2-5d9e137bf4fa"/>
    <ds:schemaRef ds:uri="58234d74-7d8d-44ab-b7b9-b7eec81fb1e8"/>
    <ds:schemaRef ds:uri="c5dbf80e-f509-45f6-9fe5-406e3eefa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53D1DD-588F-4013-949E-11B0601488C7}">
  <ds:schemaRefs>
    <ds:schemaRef ds:uri="http://schemas.microsoft.com/office/2006/metadata/properties"/>
    <ds:schemaRef ds:uri="http://schemas.microsoft.com/office/infopath/2007/PartnerControls"/>
    <ds:schemaRef ds:uri="c5dbf80e-f509-45f6-9fe5-406e3eefabbb"/>
    <ds:schemaRef ds:uri="58234d74-7d8d-44ab-b7b9-b7eec81fb1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TPO Assessment Form - Sept. 2022.dotx</Template>
  <TotalTime>6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Eastleigh Borough Council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Austin, Carole</dc:creator>
  <cp:keywords/>
  <cp:lastModifiedBy>Fetisenko, Irina</cp:lastModifiedBy>
  <cp:revision>2</cp:revision>
  <dcterms:created xsi:type="dcterms:W3CDTF">2024-09-03T10:02:00Z</dcterms:created>
  <dcterms:modified xsi:type="dcterms:W3CDTF">2024-09-03T10:02:00Z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0x010100F9B0D27CF18EED4C9C1AC69784C3E34A</vt:lpwstr>
  </property>
  <property fmtid="{D5CDD505-2E9C-101B-9397-08002B2CF9AE}" pid="3" name="MediaServiceImageTags">
    <vt:lpwstr/>
  </property>
</Properties>
</file>