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993"/>
        <w:gridCol w:w="1134"/>
        <w:gridCol w:w="283"/>
        <w:gridCol w:w="1134"/>
        <w:gridCol w:w="1134"/>
        <w:gridCol w:w="142"/>
        <w:gridCol w:w="1042"/>
        <w:gridCol w:w="1004"/>
      </w:tblGrid>
      <w:tr w:rsidR="00BA454F" w14:paraId="7976D8CF" w14:textId="77777777" w:rsidTr="00831EFF">
        <w:tc>
          <w:tcPr>
            <w:tcW w:w="9242" w:type="dxa"/>
            <w:gridSpan w:val="9"/>
            <w:shd w:val="clear" w:color="auto" w:fill="auto"/>
          </w:tcPr>
          <w:p w14:paraId="5479B9E5" w14:textId="77777777" w:rsidR="00BA454F" w:rsidRPr="0087485D" w:rsidRDefault="00BA454F" w:rsidP="0087485D">
            <w:pPr>
              <w:widowControl w:val="0"/>
              <w:tabs>
                <w:tab w:val="center" w:pos="51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39"/>
                <w:szCs w:val="39"/>
                <w:lang w:eastAsia="en-GB" w:bidi="he-IL"/>
              </w:rPr>
            </w:pPr>
            <w:r w:rsidRPr="0087485D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32"/>
                <w:szCs w:val="32"/>
                <w:lang w:eastAsia="en-GB" w:bidi="he-IL"/>
              </w:rPr>
              <w:t xml:space="preserve">Eastleigh Borough Council </w:t>
            </w:r>
            <w:r w:rsidR="00937E8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32"/>
                <w:szCs w:val="32"/>
                <w:lang w:eastAsia="en-GB" w:bidi="he-IL"/>
              </w:rPr>
              <w:t xml:space="preserve">Tree </w:t>
            </w:r>
            <w:r w:rsidRPr="0087485D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32"/>
                <w:szCs w:val="32"/>
                <w:lang w:eastAsia="en-GB" w:bidi="he-IL"/>
              </w:rPr>
              <w:t>Preservation Order and</w:t>
            </w:r>
          </w:p>
          <w:p w14:paraId="5CDD6460" w14:textId="77777777" w:rsidR="00BA454F" w:rsidRPr="0087485D" w:rsidRDefault="00BA454F" w:rsidP="0087485D">
            <w:pPr>
              <w:widowControl w:val="0"/>
              <w:tabs>
                <w:tab w:val="center" w:pos="51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32"/>
                <w:szCs w:val="32"/>
                <w:lang w:eastAsia="en-GB" w:bidi="he-IL"/>
              </w:rPr>
            </w:pPr>
            <w:r w:rsidRPr="0087485D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32"/>
                <w:szCs w:val="32"/>
                <w:lang w:eastAsia="en-GB" w:bidi="he-IL"/>
              </w:rPr>
              <w:t>Conservation Area Assessment Form</w:t>
            </w:r>
          </w:p>
          <w:p w14:paraId="34609D14" w14:textId="77777777" w:rsidR="00BA454F" w:rsidRDefault="00BA454F" w:rsidP="0087485D">
            <w:pPr>
              <w:widowControl w:val="0"/>
              <w:tabs>
                <w:tab w:val="center" w:pos="5103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BA454F" w14:paraId="1D74A4BA" w14:textId="77777777" w:rsidTr="00831EFF">
        <w:tc>
          <w:tcPr>
            <w:tcW w:w="2376" w:type="dxa"/>
            <w:shd w:val="clear" w:color="auto" w:fill="auto"/>
          </w:tcPr>
          <w:p w14:paraId="5F688784" w14:textId="77777777" w:rsidR="00BA454F" w:rsidRPr="0087485D" w:rsidRDefault="00BA454F" w:rsidP="007F035F">
            <w:pPr>
              <w:spacing w:after="0"/>
              <w:jc w:val="center"/>
              <w:rPr>
                <w:b/>
              </w:rPr>
            </w:pPr>
            <w:r w:rsidRPr="0087485D">
              <w:rPr>
                <w:b/>
              </w:rPr>
              <w:t>Application Number</w:t>
            </w:r>
          </w:p>
        </w:tc>
        <w:tc>
          <w:tcPr>
            <w:tcW w:w="6866" w:type="dxa"/>
            <w:gridSpan w:val="8"/>
            <w:shd w:val="clear" w:color="auto" w:fill="auto"/>
          </w:tcPr>
          <w:p w14:paraId="4823B8C8" w14:textId="2CE28073" w:rsidR="0026241A" w:rsidRPr="00C30336" w:rsidRDefault="00B80D34" w:rsidP="00C30336">
            <w:pPr>
              <w:spacing w:after="0"/>
            </w:pPr>
            <w:r w:rsidRPr="00B80D34">
              <w:t>T/25/98905</w:t>
            </w:r>
          </w:p>
        </w:tc>
      </w:tr>
      <w:tr w:rsidR="00BA454F" w14:paraId="0B60A879" w14:textId="77777777" w:rsidTr="00831EFF">
        <w:tc>
          <w:tcPr>
            <w:tcW w:w="2376" w:type="dxa"/>
            <w:shd w:val="clear" w:color="auto" w:fill="auto"/>
          </w:tcPr>
          <w:p w14:paraId="1EE045C5" w14:textId="77777777" w:rsidR="00BA454F" w:rsidRPr="0087485D" w:rsidRDefault="00720720" w:rsidP="007F035F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Surveyor</w:t>
            </w:r>
          </w:p>
        </w:tc>
        <w:tc>
          <w:tcPr>
            <w:tcW w:w="6866" w:type="dxa"/>
            <w:gridSpan w:val="8"/>
            <w:shd w:val="clear" w:color="auto" w:fill="auto"/>
          </w:tcPr>
          <w:p w14:paraId="1CE15403" w14:textId="7ED384D4" w:rsidR="00BA454F" w:rsidRPr="00C30336" w:rsidRDefault="00C472C1" w:rsidP="00C30336">
            <w:pPr>
              <w:spacing w:after="0"/>
            </w:pPr>
            <w:r>
              <w:t>IF</w:t>
            </w:r>
          </w:p>
        </w:tc>
      </w:tr>
      <w:tr w:rsidR="00BA454F" w14:paraId="197C12C2" w14:textId="77777777" w:rsidTr="00831EFF">
        <w:tc>
          <w:tcPr>
            <w:tcW w:w="2376" w:type="dxa"/>
            <w:shd w:val="clear" w:color="auto" w:fill="auto"/>
          </w:tcPr>
          <w:p w14:paraId="162BD1F9" w14:textId="77777777" w:rsidR="00BA454F" w:rsidRPr="0087485D" w:rsidRDefault="00BA454F" w:rsidP="007F035F">
            <w:pPr>
              <w:spacing w:after="0"/>
              <w:jc w:val="center"/>
              <w:rPr>
                <w:b/>
              </w:rPr>
            </w:pPr>
            <w:r w:rsidRPr="0087485D">
              <w:rPr>
                <w:b/>
              </w:rPr>
              <w:t>Address</w:t>
            </w:r>
          </w:p>
        </w:tc>
        <w:tc>
          <w:tcPr>
            <w:tcW w:w="6866" w:type="dxa"/>
            <w:gridSpan w:val="8"/>
            <w:shd w:val="clear" w:color="auto" w:fill="auto"/>
          </w:tcPr>
          <w:p w14:paraId="2A22F0C9" w14:textId="77CD1C66" w:rsidR="0026241A" w:rsidRPr="00C30336" w:rsidRDefault="00B80D34" w:rsidP="00C30336">
            <w:pPr>
              <w:tabs>
                <w:tab w:val="left" w:pos="1840"/>
                <w:tab w:val="center" w:pos="3325"/>
              </w:tabs>
              <w:spacing w:after="0"/>
            </w:pPr>
            <w:r w:rsidRPr="00B80D34">
              <w:t>11 PINE ROAD, CHANDLER'S FORD, EASTLEIGH, SO53 1LQ</w:t>
            </w:r>
          </w:p>
        </w:tc>
      </w:tr>
      <w:tr w:rsidR="00701221" w14:paraId="05E97C16" w14:textId="77777777" w:rsidTr="00831EFF">
        <w:trPr>
          <w:trHeight w:val="688"/>
        </w:trPr>
        <w:tc>
          <w:tcPr>
            <w:tcW w:w="2376" w:type="dxa"/>
            <w:shd w:val="clear" w:color="auto" w:fill="auto"/>
          </w:tcPr>
          <w:p w14:paraId="47E857BF" w14:textId="77777777" w:rsidR="00701221" w:rsidRPr="0087485D" w:rsidRDefault="00937E82" w:rsidP="007F035F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Proposed work</w:t>
            </w:r>
          </w:p>
        </w:tc>
        <w:tc>
          <w:tcPr>
            <w:tcW w:w="6866" w:type="dxa"/>
            <w:gridSpan w:val="8"/>
            <w:shd w:val="clear" w:color="auto" w:fill="auto"/>
          </w:tcPr>
          <w:p w14:paraId="377B07DD" w14:textId="7C9F5FF7" w:rsidR="00701221" w:rsidRPr="00C30336" w:rsidRDefault="00B80D34" w:rsidP="00C30336">
            <w:pPr>
              <w:spacing w:after="0"/>
            </w:pPr>
            <w:r w:rsidRPr="00B80D34">
              <w:t>1no. Oak (T1) - Full canopy reduction &amp; rebalance by 2-3m to reduce weight load &amp; relieve stress to unions. Remove lowest primary stem over road to source to give adequate distance from road. Reduce away from neighbouring property by 2m &amp; crown lift to 5.2m over road &amp; 4m all round to prolong the life of the tree.</w:t>
            </w:r>
          </w:p>
        </w:tc>
      </w:tr>
      <w:tr w:rsidR="00937E82" w14:paraId="3F88582A" w14:textId="77777777" w:rsidTr="00831EFF">
        <w:trPr>
          <w:trHeight w:val="70"/>
        </w:trPr>
        <w:tc>
          <w:tcPr>
            <w:tcW w:w="2376" w:type="dxa"/>
            <w:shd w:val="clear" w:color="auto" w:fill="808080" w:themeFill="background1" w:themeFillShade="80"/>
          </w:tcPr>
          <w:p w14:paraId="694A0074" w14:textId="77777777" w:rsidR="00937E82" w:rsidRDefault="00937E82" w:rsidP="007F035F">
            <w:pPr>
              <w:spacing w:after="0"/>
              <w:jc w:val="center"/>
              <w:rPr>
                <w:b/>
              </w:rPr>
            </w:pPr>
          </w:p>
        </w:tc>
        <w:tc>
          <w:tcPr>
            <w:tcW w:w="6866" w:type="dxa"/>
            <w:gridSpan w:val="8"/>
            <w:shd w:val="clear" w:color="auto" w:fill="808080" w:themeFill="background1" w:themeFillShade="80"/>
          </w:tcPr>
          <w:p w14:paraId="57003F47" w14:textId="77777777" w:rsidR="00937E82" w:rsidRPr="00C30336" w:rsidRDefault="00937E82" w:rsidP="00C30336">
            <w:pPr>
              <w:spacing w:after="0"/>
            </w:pPr>
          </w:p>
        </w:tc>
      </w:tr>
      <w:tr w:rsidR="00831EFF" w:rsidRPr="00C30336" w14:paraId="682C47D9" w14:textId="77777777" w:rsidTr="006D069E">
        <w:tc>
          <w:tcPr>
            <w:tcW w:w="2376" w:type="dxa"/>
            <w:shd w:val="clear" w:color="auto" w:fill="auto"/>
          </w:tcPr>
          <w:p w14:paraId="6CAB2723" w14:textId="77777777" w:rsidR="00831EFF" w:rsidRPr="0087485D" w:rsidRDefault="00831EFF" w:rsidP="006D069E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Assessment</w:t>
            </w:r>
            <w:r w:rsidRPr="0087485D">
              <w:rPr>
                <w:b/>
              </w:rPr>
              <w:t xml:space="preserve"> Date</w:t>
            </w:r>
          </w:p>
        </w:tc>
        <w:tc>
          <w:tcPr>
            <w:tcW w:w="6866" w:type="dxa"/>
            <w:gridSpan w:val="8"/>
            <w:shd w:val="clear" w:color="auto" w:fill="auto"/>
          </w:tcPr>
          <w:p w14:paraId="7D09486C" w14:textId="49C9B6F6" w:rsidR="00831EFF" w:rsidRPr="00C30336" w:rsidRDefault="00B80D34" w:rsidP="006D069E">
            <w:pPr>
              <w:spacing w:after="0"/>
            </w:pPr>
            <w:r>
              <w:t>27/02/2025</w:t>
            </w:r>
          </w:p>
        </w:tc>
      </w:tr>
      <w:tr w:rsidR="0093721D" w14:paraId="7E9C4ACE" w14:textId="77777777" w:rsidTr="00831EFF">
        <w:trPr>
          <w:trHeight w:val="951"/>
        </w:trPr>
        <w:tc>
          <w:tcPr>
            <w:tcW w:w="2376" w:type="dxa"/>
            <w:shd w:val="clear" w:color="auto" w:fill="auto"/>
          </w:tcPr>
          <w:p w14:paraId="05CD5057" w14:textId="77777777" w:rsidR="0093721D" w:rsidRPr="0087485D" w:rsidRDefault="00937E82" w:rsidP="007F035F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Officer c</w:t>
            </w:r>
            <w:r w:rsidR="0093721D" w:rsidRPr="0087485D">
              <w:rPr>
                <w:b/>
              </w:rPr>
              <w:t>omments</w:t>
            </w:r>
          </w:p>
        </w:tc>
        <w:tc>
          <w:tcPr>
            <w:tcW w:w="6866" w:type="dxa"/>
            <w:gridSpan w:val="8"/>
            <w:shd w:val="clear" w:color="auto" w:fill="auto"/>
          </w:tcPr>
          <w:p w14:paraId="308FBA6D" w14:textId="77777777" w:rsidR="006904B6" w:rsidRDefault="006904B6" w:rsidP="00C30336">
            <w:pPr>
              <w:spacing w:after="0"/>
            </w:pPr>
          </w:p>
          <w:p w14:paraId="14EFB081" w14:textId="557335AB" w:rsidR="00937E82" w:rsidRDefault="00B80D34" w:rsidP="00C30336">
            <w:pPr>
              <w:spacing w:after="0"/>
            </w:pPr>
            <w:r>
              <w:t xml:space="preserve">The large oak tree located in the front </w:t>
            </w:r>
            <w:r w:rsidR="0019175F">
              <w:t>garden provides</w:t>
            </w:r>
            <w:r>
              <w:t xml:space="preserve"> high public amenity, the crown does appear slightly sparse (might be result of previous tree works) but the bud density looks good and </w:t>
            </w:r>
            <w:proofErr w:type="gramStart"/>
            <w:r>
              <w:t>overall</w:t>
            </w:r>
            <w:proofErr w:type="gramEnd"/>
            <w:r>
              <w:t xml:space="preserve"> no health concerns have been mentioned in the application form. </w:t>
            </w:r>
          </w:p>
          <w:p w14:paraId="6621800C" w14:textId="77777777" w:rsidR="00B80D34" w:rsidRDefault="00B80D34" w:rsidP="00C30336">
            <w:pPr>
              <w:spacing w:after="0"/>
            </w:pPr>
          </w:p>
          <w:p w14:paraId="7CAFA233" w14:textId="49C8F1A0" w:rsidR="0019175F" w:rsidRDefault="00D42F91" w:rsidP="00C30336">
            <w:pPr>
              <w:spacing w:after="0"/>
            </w:pPr>
            <w:r>
              <w:t xml:space="preserve">Proposal includes multiple tree works some </w:t>
            </w:r>
            <w:r>
              <w:t>appear to</w:t>
            </w:r>
            <w:r>
              <w:t xml:space="preserve"> duplicate desired outcome</w:t>
            </w:r>
            <w:r w:rsidR="00FC6465">
              <w:t>s</w:t>
            </w:r>
            <w:r>
              <w:t xml:space="preserve">, e.g., </w:t>
            </w:r>
            <w:r w:rsidR="00FC6465">
              <w:t xml:space="preserve">applying for both </w:t>
            </w:r>
            <w:r>
              <w:t>pruning and crown</w:t>
            </w:r>
            <w:r w:rsidR="00FC6465">
              <w:t xml:space="preserve"> </w:t>
            </w:r>
            <w:r>
              <w:t>lifting</w:t>
            </w:r>
            <w:r w:rsidR="00FC6465">
              <w:t xml:space="preserve"> all around</w:t>
            </w:r>
            <w:r>
              <w:t>.</w:t>
            </w:r>
            <w:r>
              <w:t xml:space="preserve"> </w:t>
            </w:r>
            <w:r w:rsidR="00B80D34">
              <w:t xml:space="preserve">The </w:t>
            </w:r>
            <w:r w:rsidR="003D7C69">
              <w:t>lowest</w:t>
            </w:r>
            <w:r w:rsidR="00B80D34">
              <w:t xml:space="preserve"> </w:t>
            </w:r>
            <w:r>
              <w:t>limb</w:t>
            </w:r>
            <w:r w:rsidR="00B80D34">
              <w:t xml:space="preserve"> does extend onto the road and its removal is considered justified</w:t>
            </w:r>
            <w:r>
              <w:t xml:space="preserve"> as</w:t>
            </w:r>
            <w:r w:rsidR="0019175F">
              <w:t xml:space="preserve"> the road outside is </w:t>
            </w:r>
            <w:r>
              <w:t>a</w:t>
            </w:r>
            <w:r w:rsidR="0019175F">
              <w:t xml:space="preserve"> bus route </w:t>
            </w:r>
            <w:r>
              <w:t>with a bus</w:t>
            </w:r>
            <w:r w:rsidR="0019175F">
              <w:t xml:space="preserve"> stop nearby</w:t>
            </w:r>
            <w:r>
              <w:t>;</w:t>
            </w:r>
            <w:r w:rsidR="0019175F">
              <w:t xml:space="preserve"> proposed crown lift to 4m </w:t>
            </w:r>
            <w:r>
              <w:t xml:space="preserve">all around </w:t>
            </w:r>
            <w:r w:rsidR="0019175F">
              <w:t xml:space="preserve">will alleviate current nuisance </w:t>
            </w:r>
            <w:r>
              <w:t xml:space="preserve">roadside, in the neighbours’ garden and within the applicant’s garden (over the caravan parked under the tree) </w:t>
            </w:r>
            <w:r w:rsidR="0019175F">
              <w:t xml:space="preserve">however 5.2m </w:t>
            </w:r>
            <w:r>
              <w:t xml:space="preserve">is deemed excessive. </w:t>
            </w:r>
          </w:p>
          <w:p w14:paraId="55F8EDD5" w14:textId="77777777" w:rsidR="00FC6465" w:rsidRDefault="00FC6465" w:rsidP="00C30336">
            <w:pPr>
              <w:spacing w:after="0"/>
            </w:pPr>
          </w:p>
          <w:p w14:paraId="4A531496" w14:textId="29B9BF9F" w:rsidR="00937E82" w:rsidRDefault="00D42F91" w:rsidP="00C30336">
            <w:pPr>
              <w:spacing w:after="0"/>
            </w:pPr>
            <w:r>
              <w:t xml:space="preserve">Overall canopy reduction by up to 3m </w:t>
            </w:r>
            <w:r w:rsidR="00FC6465">
              <w:t xml:space="preserve">is not currently justified as there is no encroachment or other actionable nuisance (consented crown lift will resolve any overhang). 3m reduction </w:t>
            </w:r>
            <w:r>
              <w:t>will reduce the public amenity significantly and will make it hard for the tree to recover from too many pruning wounds. We advise to reapply for crown reduction in 2-3 years’ time to allow</w:t>
            </w:r>
            <w:r w:rsidR="00FC6465">
              <w:t xml:space="preserve"> the</w:t>
            </w:r>
            <w:r>
              <w:t xml:space="preserve"> tree to recover. </w:t>
            </w:r>
          </w:p>
          <w:p w14:paraId="790E9360" w14:textId="77777777" w:rsidR="00937E82" w:rsidRDefault="00937E82" w:rsidP="00C30336">
            <w:pPr>
              <w:spacing w:after="0"/>
            </w:pPr>
          </w:p>
          <w:p w14:paraId="3F38BC4A" w14:textId="77777777" w:rsidR="00937E82" w:rsidRPr="00C30336" w:rsidRDefault="00937E82" w:rsidP="00C30336">
            <w:pPr>
              <w:spacing w:after="0"/>
            </w:pPr>
          </w:p>
        </w:tc>
      </w:tr>
      <w:tr w:rsidR="00937E82" w14:paraId="03369914" w14:textId="77777777" w:rsidTr="00831EFF">
        <w:trPr>
          <w:trHeight w:val="169"/>
        </w:trPr>
        <w:tc>
          <w:tcPr>
            <w:tcW w:w="2376" w:type="dxa"/>
            <w:shd w:val="clear" w:color="auto" w:fill="808080" w:themeFill="background1" w:themeFillShade="80"/>
          </w:tcPr>
          <w:p w14:paraId="4CEEBE91" w14:textId="77777777" w:rsidR="00937E82" w:rsidRDefault="00937E82" w:rsidP="007F035F">
            <w:pPr>
              <w:spacing w:after="0"/>
              <w:jc w:val="center"/>
              <w:rPr>
                <w:b/>
              </w:rPr>
            </w:pPr>
          </w:p>
        </w:tc>
        <w:tc>
          <w:tcPr>
            <w:tcW w:w="6866" w:type="dxa"/>
            <w:gridSpan w:val="8"/>
            <w:shd w:val="clear" w:color="auto" w:fill="808080" w:themeFill="background1" w:themeFillShade="80"/>
          </w:tcPr>
          <w:p w14:paraId="7E1192B8" w14:textId="77777777" w:rsidR="00937E82" w:rsidRPr="00C30336" w:rsidRDefault="00937E82" w:rsidP="00C30336">
            <w:pPr>
              <w:spacing w:after="0"/>
            </w:pPr>
          </w:p>
        </w:tc>
      </w:tr>
      <w:tr w:rsidR="00701221" w14:paraId="48AEBD0E" w14:textId="77777777" w:rsidTr="00831EFF">
        <w:trPr>
          <w:trHeight w:val="240"/>
        </w:trPr>
        <w:tc>
          <w:tcPr>
            <w:tcW w:w="2376" w:type="dxa"/>
            <w:vMerge w:val="restart"/>
            <w:shd w:val="clear" w:color="auto" w:fill="auto"/>
          </w:tcPr>
          <w:p w14:paraId="609B4E09" w14:textId="77777777" w:rsidR="00701221" w:rsidRPr="0087485D" w:rsidRDefault="00701221" w:rsidP="007F035F">
            <w:pPr>
              <w:spacing w:after="0"/>
              <w:jc w:val="center"/>
              <w:rPr>
                <w:b/>
              </w:rPr>
            </w:pPr>
            <w:r w:rsidRPr="0087485D">
              <w:rPr>
                <w:b/>
              </w:rPr>
              <w:t>Decision</w:t>
            </w:r>
          </w:p>
        </w:tc>
        <w:tc>
          <w:tcPr>
            <w:tcW w:w="993" w:type="dxa"/>
            <w:vMerge w:val="restart"/>
            <w:shd w:val="clear" w:color="auto" w:fill="auto"/>
          </w:tcPr>
          <w:p w14:paraId="410D8AD6" w14:textId="77777777" w:rsidR="00701221" w:rsidRPr="00C30336" w:rsidRDefault="00701221" w:rsidP="007F035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30336">
              <w:rPr>
                <w:b/>
                <w:sz w:val="20"/>
                <w:szCs w:val="20"/>
              </w:rPr>
              <w:t>Consent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3F93FCDF" w14:textId="77777777" w:rsidR="00701221" w:rsidRPr="00C30336" w:rsidRDefault="00701221" w:rsidP="007F035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30336">
              <w:rPr>
                <w:b/>
                <w:sz w:val="20"/>
                <w:szCs w:val="20"/>
              </w:rPr>
              <w:t>Refuse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</w:tcPr>
          <w:p w14:paraId="2B58DBA4" w14:textId="77777777" w:rsidR="00701221" w:rsidRPr="00C30336" w:rsidRDefault="00701221" w:rsidP="007F035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30336">
              <w:rPr>
                <w:b/>
                <w:sz w:val="20"/>
                <w:szCs w:val="20"/>
              </w:rPr>
              <w:t>Part consent/ Part refuse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</w:tcPr>
          <w:p w14:paraId="0AEEFA3F" w14:textId="77777777" w:rsidR="00701221" w:rsidRPr="00C30336" w:rsidRDefault="00701221" w:rsidP="0070122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30336">
              <w:rPr>
                <w:b/>
                <w:sz w:val="20"/>
                <w:szCs w:val="20"/>
              </w:rPr>
              <w:t>Withdrawn / Invalid</w:t>
            </w:r>
          </w:p>
        </w:tc>
        <w:tc>
          <w:tcPr>
            <w:tcW w:w="2046" w:type="dxa"/>
            <w:gridSpan w:val="2"/>
            <w:shd w:val="clear" w:color="auto" w:fill="auto"/>
          </w:tcPr>
          <w:p w14:paraId="0D030A4C" w14:textId="77777777" w:rsidR="00701221" w:rsidRPr="00C30336" w:rsidRDefault="00701221" w:rsidP="00701221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C30336">
              <w:rPr>
                <w:b/>
                <w:sz w:val="20"/>
                <w:szCs w:val="20"/>
              </w:rPr>
              <w:t xml:space="preserve">Conservation Area </w:t>
            </w:r>
          </w:p>
        </w:tc>
      </w:tr>
      <w:tr w:rsidR="00701221" w14:paraId="2EC5D46F" w14:textId="77777777" w:rsidTr="00831EFF">
        <w:trPr>
          <w:trHeight w:val="238"/>
        </w:trPr>
        <w:tc>
          <w:tcPr>
            <w:tcW w:w="2376" w:type="dxa"/>
            <w:vMerge/>
            <w:shd w:val="clear" w:color="auto" w:fill="auto"/>
          </w:tcPr>
          <w:p w14:paraId="7297ABCF" w14:textId="77777777" w:rsidR="00701221" w:rsidRPr="0087485D" w:rsidRDefault="00701221" w:rsidP="007F035F">
            <w:pPr>
              <w:spacing w:after="0"/>
              <w:jc w:val="center"/>
              <w:rPr>
                <w:b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3FA7095A" w14:textId="77777777" w:rsidR="00701221" w:rsidRPr="00C30336" w:rsidRDefault="00701221" w:rsidP="007F035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061EA3EE" w14:textId="77777777" w:rsidR="00701221" w:rsidRPr="00C30336" w:rsidRDefault="00701221" w:rsidP="007F035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</w:tcPr>
          <w:p w14:paraId="608399F5" w14:textId="77777777" w:rsidR="00701221" w:rsidRPr="00C30336" w:rsidRDefault="00701221" w:rsidP="007F035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shd w:val="clear" w:color="auto" w:fill="auto"/>
          </w:tcPr>
          <w:p w14:paraId="33B62432" w14:textId="77777777" w:rsidR="00701221" w:rsidRPr="00C30336" w:rsidRDefault="00701221" w:rsidP="0070122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42" w:type="dxa"/>
            <w:shd w:val="clear" w:color="auto" w:fill="auto"/>
          </w:tcPr>
          <w:p w14:paraId="6D9763FC" w14:textId="77777777" w:rsidR="00701221" w:rsidRPr="00C30336" w:rsidRDefault="00701221" w:rsidP="0070122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30336">
              <w:rPr>
                <w:b/>
                <w:sz w:val="20"/>
                <w:szCs w:val="20"/>
              </w:rPr>
              <w:t>Raise no objection</w:t>
            </w:r>
          </w:p>
        </w:tc>
        <w:tc>
          <w:tcPr>
            <w:tcW w:w="1004" w:type="dxa"/>
            <w:shd w:val="clear" w:color="auto" w:fill="auto"/>
          </w:tcPr>
          <w:p w14:paraId="63E3A1DF" w14:textId="77777777" w:rsidR="00701221" w:rsidRPr="00C30336" w:rsidRDefault="00701221" w:rsidP="0070122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30336">
              <w:rPr>
                <w:b/>
                <w:sz w:val="20"/>
                <w:szCs w:val="20"/>
              </w:rPr>
              <w:t>TPO</w:t>
            </w:r>
          </w:p>
        </w:tc>
      </w:tr>
      <w:tr w:rsidR="00701221" w14:paraId="61287F4B" w14:textId="77777777" w:rsidTr="00831EFF">
        <w:trPr>
          <w:trHeight w:val="191"/>
        </w:trPr>
        <w:tc>
          <w:tcPr>
            <w:tcW w:w="2376" w:type="dxa"/>
            <w:vMerge/>
            <w:shd w:val="clear" w:color="auto" w:fill="auto"/>
          </w:tcPr>
          <w:p w14:paraId="767379CB" w14:textId="77777777" w:rsidR="00701221" w:rsidRPr="0087485D" w:rsidRDefault="00701221" w:rsidP="007F035F">
            <w:pPr>
              <w:spacing w:after="0"/>
              <w:jc w:val="center"/>
              <w:rPr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14:paraId="471447EC" w14:textId="77777777" w:rsidR="00701221" w:rsidRPr="00C30336" w:rsidRDefault="00701221" w:rsidP="007F035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0180737" w14:textId="77777777" w:rsidR="00701221" w:rsidRPr="00C30336" w:rsidRDefault="00701221" w:rsidP="007F035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17" w:type="dxa"/>
            <w:gridSpan w:val="2"/>
            <w:shd w:val="clear" w:color="auto" w:fill="auto"/>
          </w:tcPr>
          <w:p w14:paraId="64D9CB0E" w14:textId="4AA2F671" w:rsidR="00701221" w:rsidRPr="00C30336" w:rsidRDefault="00B80D34" w:rsidP="007F035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124FBE84" w14:textId="77777777" w:rsidR="00701221" w:rsidRPr="00C30336" w:rsidRDefault="00701221" w:rsidP="007F035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42" w:type="dxa"/>
            <w:shd w:val="clear" w:color="auto" w:fill="auto"/>
          </w:tcPr>
          <w:p w14:paraId="184C8D0C" w14:textId="77777777" w:rsidR="00701221" w:rsidRPr="00C30336" w:rsidRDefault="00701221" w:rsidP="007F035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04" w:type="dxa"/>
            <w:shd w:val="clear" w:color="auto" w:fill="auto"/>
          </w:tcPr>
          <w:p w14:paraId="4BCBB696" w14:textId="77777777" w:rsidR="00701221" w:rsidRPr="00C30336" w:rsidRDefault="00701221" w:rsidP="007F035F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BA454F" w14:paraId="43208729" w14:textId="77777777" w:rsidTr="00831EFF">
        <w:tc>
          <w:tcPr>
            <w:tcW w:w="2376" w:type="dxa"/>
            <w:shd w:val="clear" w:color="auto" w:fill="auto"/>
          </w:tcPr>
          <w:p w14:paraId="69A8422D" w14:textId="77777777" w:rsidR="00BA454F" w:rsidRPr="0087485D" w:rsidRDefault="009B129B" w:rsidP="007F035F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Decision notice</w:t>
            </w:r>
          </w:p>
        </w:tc>
        <w:tc>
          <w:tcPr>
            <w:tcW w:w="6866" w:type="dxa"/>
            <w:gridSpan w:val="8"/>
            <w:shd w:val="clear" w:color="auto" w:fill="auto"/>
          </w:tcPr>
          <w:p w14:paraId="76FFA1B2" w14:textId="77777777" w:rsidR="008E727B" w:rsidRDefault="008E727B" w:rsidP="00C30336">
            <w:pPr>
              <w:spacing w:after="0"/>
            </w:pPr>
          </w:p>
          <w:p w14:paraId="378B6277" w14:textId="7713F742" w:rsidR="00B80D34" w:rsidRDefault="00B80D34" w:rsidP="00C30336">
            <w:pPr>
              <w:spacing w:after="0"/>
            </w:pPr>
            <w:r>
              <w:t>REFUSE:</w:t>
            </w:r>
            <w:r w:rsidR="00FC6465">
              <w:t xml:space="preserve"> </w:t>
            </w:r>
            <w:r w:rsidR="00FC6465" w:rsidRPr="00B80D34">
              <w:t>1no. Oak (T1) - Full canopy reduction &amp; rebalance by 2-3m to reduce weight load &amp; relieve stress to unions.</w:t>
            </w:r>
            <w:r w:rsidR="00FC6465">
              <w:t xml:space="preserve"> </w:t>
            </w:r>
            <w:r w:rsidR="00FC6465" w:rsidRPr="00B80D34">
              <w:t>Reduce away from neighbouring property by 2m &amp; crown lift to 5.2m over road</w:t>
            </w:r>
          </w:p>
          <w:p w14:paraId="27D8A7A8" w14:textId="53127736" w:rsidR="00B80D34" w:rsidRDefault="00B80D34" w:rsidP="00C30336">
            <w:pPr>
              <w:spacing w:after="0"/>
            </w:pPr>
            <w:r>
              <w:lastRenderedPageBreak/>
              <w:t>CONSENT:</w:t>
            </w:r>
            <w:r w:rsidR="00FC6465">
              <w:t xml:space="preserve"> </w:t>
            </w:r>
            <w:r w:rsidR="00FC6465" w:rsidRPr="00B80D34">
              <w:t>1no. Oak (T1) -</w:t>
            </w:r>
            <w:r w:rsidR="00FC6465">
              <w:t xml:space="preserve"> </w:t>
            </w:r>
            <w:r w:rsidR="00FC6465" w:rsidRPr="00B80D34">
              <w:t xml:space="preserve">Remove lowest primary stem over road to source to give adequate distance from road. </w:t>
            </w:r>
            <w:r w:rsidR="00FC6465">
              <w:t>C</w:t>
            </w:r>
            <w:r w:rsidR="00FC6465" w:rsidRPr="00B80D34">
              <w:t xml:space="preserve">rown lift to 4m all </w:t>
            </w:r>
            <w:r w:rsidR="00FC6465">
              <w:t>a</w:t>
            </w:r>
            <w:r w:rsidR="00FC6465" w:rsidRPr="00B80D34">
              <w:t>round</w:t>
            </w:r>
            <w:r w:rsidR="00FC6465">
              <w:t>.</w:t>
            </w:r>
          </w:p>
          <w:p w14:paraId="3BA85062" w14:textId="77777777" w:rsidR="00937E82" w:rsidRPr="00C30336" w:rsidRDefault="00937E82" w:rsidP="00C30336">
            <w:pPr>
              <w:spacing w:after="0"/>
            </w:pPr>
          </w:p>
        </w:tc>
      </w:tr>
      <w:tr w:rsidR="00BA454F" w14:paraId="3900C4EB" w14:textId="77777777" w:rsidTr="00831EFF">
        <w:tc>
          <w:tcPr>
            <w:tcW w:w="2376" w:type="dxa"/>
            <w:shd w:val="clear" w:color="auto" w:fill="auto"/>
          </w:tcPr>
          <w:p w14:paraId="51EDF547" w14:textId="77777777" w:rsidR="00BA454F" w:rsidRPr="0087485D" w:rsidRDefault="00BA454F" w:rsidP="007F035F">
            <w:pPr>
              <w:spacing w:after="0"/>
              <w:jc w:val="center"/>
              <w:rPr>
                <w:b/>
              </w:rPr>
            </w:pPr>
            <w:r w:rsidRPr="0087485D">
              <w:rPr>
                <w:b/>
              </w:rPr>
              <w:lastRenderedPageBreak/>
              <w:t>Conditions</w:t>
            </w:r>
          </w:p>
        </w:tc>
        <w:tc>
          <w:tcPr>
            <w:tcW w:w="6866" w:type="dxa"/>
            <w:gridSpan w:val="8"/>
            <w:shd w:val="clear" w:color="auto" w:fill="auto"/>
          </w:tcPr>
          <w:p w14:paraId="30E78647" w14:textId="77777777" w:rsidR="0026241A" w:rsidRDefault="0026241A" w:rsidP="00C30336">
            <w:pPr>
              <w:spacing w:after="0"/>
            </w:pPr>
          </w:p>
          <w:p w14:paraId="3D171155" w14:textId="77777777" w:rsidR="00937E82" w:rsidRPr="00C30336" w:rsidRDefault="00937E82" w:rsidP="00C30336">
            <w:pPr>
              <w:spacing w:after="0"/>
            </w:pPr>
          </w:p>
        </w:tc>
      </w:tr>
      <w:tr w:rsidR="00BA454F" w14:paraId="75C375B0" w14:textId="77777777" w:rsidTr="00831EFF">
        <w:tc>
          <w:tcPr>
            <w:tcW w:w="2376" w:type="dxa"/>
            <w:shd w:val="clear" w:color="auto" w:fill="auto"/>
          </w:tcPr>
          <w:p w14:paraId="6D8F3972" w14:textId="77777777" w:rsidR="00BA454F" w:rsidRPr="0087485D" w:rsidRDefault="00BA454F" w:rsidP="007F035F">
            <w:pPr>
              <w:spacing w:after="0"/>
              <w:jc w:val="center"/>
              <w:rPr>
                <w:b/>
              </w:rPr>
            </w:pPr>
            <w:r w:rsidRPr="0087485D">
              <w:rPr>
                <w:b/>
              </w:rPr>
              <w:t>Notes to applicant</w:t>
            </w:r>
          </w:p>
        </w:tc>
        <w:tc>
          <w:tcPr>
            <w:tcW w:w="6866" w:type="dxa"/>
            <w:gridSpan w:val="8"/>
            <w:shd w:val="clear" w:color="auto" w:fill="auto"/>
          </w:tcPr>
          <w:p w14:paraId="2A9BAE98" w14:textId="77777777" w:rsidR="0026241A" w:rsidRDefault="0026241A" w:rsidP="00C30336">
            <w:pPr>
              <w:spacing w:after="0"/>
            </w:pPr>
          </w:p>
          <w:p w14:paraId="3185D184" w14:textId="77777777" w:rsidR="00937E82" w:rsidRPr="00C30336" w:rsidRDefault="00937E82" w:rsidP="00C30336">
            <w:pPr>
              <w:spacing w:after="0"/>
            </w:pPr>
          </w:p>
        </w:tc>
      </w:tr>
      <w:tr w:rsidR="00937E82" w14:paraId="4F048982" w14:textId="77777777" w:rsidTr="00831EFF">
        <w:tc>
          <w:tcPr>
            <w:tcW w:w="2376" w:type="dxa"/>
            <w:shd w:val="clear" w:color="auto" w:fill="808080" w:themeFill="background1" w:themeFillShade="80"/>
          </w:tcPr>
          <w:p w14:paraId="6686DEBD" w14:textId="77777777" w:rsidR="00937E82" w:rsidRPr="0087485D" w:rsidRDefault="00937E82" w:rsidP="007F035F">
            <w:pPr>
              <w:spacing w:after="0"/>
              <w:jc w:val="center"/>
              <w:rPr>
                <w:b/>
              </w:rPr>
            </w:pPr>
          </w:p>
        </w:tc>
        <w:tc>
          <w:tcPr>
            <w:tcW w:w="6866" w:type="dxa"/>
            <w:gridSpan w:val="8"/>
            <w:shd w:val="clear" w:color="auto" w:fill="808080" w:themeFill="background1" w:themeFillShade="80"/>
          </w:tcPr>
          <w:p w14:paraId="5F1BF7F6" w14:textId="77777777" w:rsidR="00937E82" w:rsidRPr="00C30336" w:rsidRDefault="00937E82" w:rsidP="00C30336">
            <w:pPr>
              <w:spacing w:after="0"/>
            </w:pPr>
          </w:p>
        </w:tc>
      </w:tr>
      <w:tr w:rsidR="00BA454F" w14:paraId="536E82B9" w14:textId="77777777" w:rsidTr="00831EFF">
        <w:tc>
          <w:tcPr>
            <w:tcW w:w="2376" w:type="dxa"/>
            <w:shd w:val="clear" w:color="auto" w:fill="auto"/>
          </w:tcPr>
          <w:p w14:paraId="7C1C24B4" w14:textId="77777777" w:rsidR="00BA454F" w:rsidRPr="0087485D" w:rsidRDefault="00BA454F" w:rsidP="007F035F">
            <w:pPr>
              <w:spacing w:after="0"/>
              <w:jc w:val="center"/>
              <w:rPr>
                <w:b/>
              </w:rPr>
            </w:pPr>
            <w:r w:rsidRPr="0087485D">
              <w:rPr>
                <w:b/>
              </w:rPr>
              <w:t>Parish comments</w:t>
            </w:r>
          </w:p>
        </w:tc>
        <w:tc>
          <w:tcPr>
            <w:tcW w:w="6866" w:type="dxa"/>
            <w:gridSpan w:val="8"/>
            <w:shd w:val="clear" w:color="auto" w:fill="auto"/>
          </w:tcPr>
          <w:p w14:paraId="5EB8FD7B" w14:textId="0C5F99FB" w:rsidR="0026241A" w:rsidRDefault="00B80D34" w:rsidP="00C30336">
            <w:pPr>
              <w:spacing w:after="0"/>
            </w:pPr>
            <w:r>
              <w:t xml:space="preserve">None received. </w:t>
            </w:r>
          </w:p>
          <w:p w14:paraId="79E14DB1" w14:textId="77777777" w:rsidR="00937E82" w:rsidRPr="00C30336" w:rsidRDefault="00937E82" w:rsidP="00C30336">
            <w:pPr>
              <w:spacing w:after="0"/>
            </w:pPr>
          </w:p>
        </w:tc>
      </w:tr>
      <w:tr w:rsidR="009B129B" w14:paraId="6167A725" w14:textId="77777777" w:rsidTr="00831EFF">
        <w:trPr>
          <w:trHeight w:val="331"/>
        </w:trPr>
        <w:tc>
          <w:tcPr>
            <w:tcW w:w="2376" w:type="dxa"/>
            <w:vMerge w:val="restart"/>
            <w:shd w:val="clear" w:color="auto" w:fill="auto"/>
          </w:tcPr>
          <w:p w14:paraId="5199E420" w14:textId="77777777" w:rsidR="009B129B" w:rsidRPr="0087485D" w:rsidRDefault="009B129B" w:rsidP="007F035F">
            <w:pPr>
              <w:spacing w:after="0"/>
              <w:jc w:val="center"/>
              <w:rPr>
                <w:b/>
              </w:rPr>
            </w:pPr>
            <w:r w:rsidRPr="0087485D">
              <w:rPr>
                <w:b/>
              </w:rPr>
              <w:t>Public objection/ support</w:t>
            </w:r>
          </w:p>
        </w:tc>
        <w:tc>
          <w:tcPr>
            <w:tcW w:w="2410" w:type="dxa"/>
            <w:gridSpan w:val="3"/>
            <w:shd w:val="clear" w:color="auto" w:fill="auto"/>
          </w:tcPr>
          <w:p w14:paraId="17D16F34" w14:textId="77777777" w:rsidR="009B129B" w:rsidRPr="00C30336" w:rsidRDefault="009B129B" w:rsidP="007F035F">
            <w:pPr>
              <w:spacing w:after="0"/>
              <w:jc w:val="center"/>
              <w:rPr>
                <w:sz w:val="20"/>
                <w:szCs w:val="20"/>
              </w:rPr>
            </w:pPr>
            <w:r w:rsidRPr="00C30336">
              <w:rPr>
                <w:sz w:val="20"/>
                <w:szCs w:val="20"/>
              </w:rPr>
              <w:t>Support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58A3CD9E" w14:textId="77777777" w:rsidR="009B129B" w:rsidRPr="00C30336" w:rsidRDefault="009B129B" w:rsidP="007F035F">
            <w:pPr>
              <w:spacing w:after="0"/>
              <w:jc w:val="center"/>
              <w:rPr>
                <w:sz w:val="20"/>
                <w:szCs w:val="20"/>
              </w:rPr>
            </w:pPr>
            <w:r w:rsidRPr="00C30336">
              <w:rPr>
                <w:sz w:val="20"/>
                <w:szCs w:val="20"/>
              </w:rPr>
              <w:t>Objection</w:t>
            </w:r>
          </w:p>
        </w:tc>
        <w:tc>
          <w:tcPr>
            <w:tcW w:w="2188" w:type="dxa"/>
            <w:gridSpan w:val="3"/>
            <w:shd w:val="clear" w:color="auto" w:fill="auto"/>
          </w:tcPr>
          <w:p w14:paraId="1F141B4A" w14:textId="77777777" w:rsidR="009B129B" w:rsidRPr="00C30336" w:rsidRDefault="009B129B" w:rsidP="007F035F">
            <w:pPr>
              <w:spacing w:after="0"/>
              <w:jc w:val="center"/>
              <w:rPr>
                <w:sz w:val="20"/>
                <w:szCs w:val="20"/>
              </w:rPr>
            </w:pPr>
            <w:r w:rsidRPr="00C30336">
              <w:rPr>
                <w:sz w:val="20"/>
                <w:szCs w:val="20"/>
              </w:rPr>
              <w:t>Observation</w:t>
            </w:r>
          </w:p>
        </w:tc>
      </w:tr>
      <w:tr w:rsidR="009B129B" w14:paraId="40EC95F6" w14:textId="77777777" w:rsidTr="00831EFF">
        <w:trPr>
          <w:trHeight w:val="527"/>
        </w:trPr>
        <w:tc>
          <w:tcPr>
            <w:tcW w:w="2376" w:type="dxa"/>
            <w:vMerge/>
            <w:shd w:val="clear" w:color="auto" w:fill="auto"/>
          </w:tcPr>
          <w:p w14:paraId="6084184C" w14:textId="77777777" w:rsidR="009B129B" w:rsidRPr="0087485D" w:rsidRDefault="009B129B" w:rsidP="007F035F">
            <w:pPr>
              <w:spacing w:after="0"/>
              <w:jc w:val="center"/>
              <w:rPr>
                <w:b/>
              </w:rPr>
            </w:pPr>
          </w:p>
        </w:tc>
        <w:tc>
          <w:tcPr>
            <w:tcW w:w="2410" w:type="dxa"/>
            <w:gridSpan w:val="3"/>
            <w:shd w:val="clear" w:color="auto" w:fill="auto"/>
          </w:tcPr>
          <w:p w14:paraId="46A4FDFD" w14:textId="77777777" w:rsidR="009B129B" w:rsidRPr="00C30336" w:rsidRDefault="005C744D" w:rsidP="007F035F">
            <w:pPr>
              <w:spacing w:after="0"/>
              <w:jc w:val="center"/>
            </w:pPr>
            <w:r w:rsidRPr="00C30336">
              <w:t>0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42B0BFB5" w14:textId="77777777" w:rsidR="009B129B" w:rsidRPr="00C30336" w:rsidRDefault="009B129B" w:rsidP="007F035F">
            <w:pPr>
              <w:spacing w:after="0"/>
              <w:jc w:val="center"/>
            </w:pPr>
            <w:r w:rsidRPr="00C30336">
              <w:t>0</w:t>
            </w:r>
          </w:p>
        </w:tc>
        <w:tc>
          <w:tcPr>
            <w:tcW w:w="2188" w:type="dxa"/>
            <w:gridSpan w:val="3"/>
            <w:shd w:val="clear" w:color="auto" w:fill="auto"/>
          </w:tcPr>
          <w:p w14:paraId="11B752B5" w14:textId="77777777" w:rsidR="009B129B" w:rsidRPr="00C30336" w:rsidRDefault="009B129B" w:rsidP="007F035F">
            <w:pPr>
              <w:spacing w:after="0"/>
              <w:jc w:val="center"/>
            </w:pPr>
            <w:r w:rsidRPr="00C30336">
              <w:t>0</w:t>
            </w:r>
          </w:p>
        </w:tc>
      </w:tr>
      <w:tr w:rsidR="00BA454F" w14:paraId="11590216" w14:textId="77777777" w:rsidTr="00831EFF">
        <w:tc>
          <w:tcPr>
            <w:tcW w:w="2376" w:type="dxa"/>
            <w:shd w:val="clear" w:color="auto" w:fill="auto"/>
          </w:tcPr>
          <w:p w14:paraId="4F41DEA6" w14:textId="77777777" w:rsidR="00BA454F" w:rsidRPr="0087485D" w:rsidRDefault="009B129B" w:rsidP="007F035F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Objection/ support </w:t>
            </w:r>
            <w:r w:rsidR="00BA454F" w:rsidRPr="0087485D">
              <w:rPr>
                <w:b/>
              </w:rPr>
              <w:t>consideration</w:t>
            </w:r>
          </w:p>
        </w:tc>
        <w:tc>
          <w:tcPr>
            <w:tcW w:w="6866" w:type="dxa"/>
            <w:gridSpan w:val="8"/>
            <w:shd w:val="clear" w:color="auto" w:fill="auto"/>
          </w:tcPr>
          <w:p w14:paraId="2D076FCE" w14:textId="77777777" w:rsidR="00BA454F" w:rsidRPr="00C30336" w:rsidRDefault="00BA454F" w:rsidP="006904B6">
            <w:pPr>
              <w:spacing w:after="0"/>
            </w:pPr>
          </w:p>
        </w:tc>
      </w:tr>
    </w:tbl>
    <w:p w14:paraId="1EB1CE13" w14:textId="77777777" w:rsidR="00BD1FA5" w:rsidRDefault="00BD1FA5" w:rsidP="007F035F">
      <w:pPr>
        <w:jc w:val="center"/>
      </w:pPr>
    </w:p>
    <w:sectPr w:rsidR="00BD1F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2C1"/>
    <w:rsid w:val="0001668A"/>
    <w:rsid w:val="00135F1F"/>
    <w:rsid w:val="00152D14"/>
    <w:rsid w:val="001620FB"/>
    <w:rsid w:val="0019175F"/>
    <w:rsid w:val="00197F49"/>
    <w:rsid w:val="001A23C7"/>
    <w:rsid w:val="001B1216"/>
    <w:rsid w:val="001B2730"/>
    <w:rsid w:val="002157C6"/>
    <w:rsid w:val="00237160"/>
    <w:rsid w:val="0026241A"/>
    <w:rsid w:val="002E5717"/>
    <w:rsid w:val="002E72B4"/>
    <w:rsid w:val="0030010C"/>
    <w:rsid w:val="003752CC"/>
    <w:rsid w:val="003D7C69"/>
    <w:rsid w:val="004005E8"/>
    <w:rsid w:val="0045390C"/>
    <w:rsid w:val="00466E17"/>
    <w:rsid w:val="00491EAD"/>
    <w:rsid w:val="004B36DA"/>
    <w:rsid w:val="004E4750"/>
    <w:rsid w:val="005208AD"/>
    <w:rsid w:val="00522903"/>
    <w:rsid w:val="00542776"/>
    <w:rsid w:val="005C744D"/>
    <w:rsid w:val="00620519"/>
    <w:rsid w:val="006347DD"/>
    <w:rsid w:val="006904B6"/>
    <w:rsid w:val="00697809"/>
    <w:rsid w:val="006E6583"/>
    <w:rsid w:val="00701221"/>
    <w:rsid w:val="00720720"/>
    <w:rsid w:val="007660BC"/>
    <w:rsid w:val="00784DDB"/>
    <w:rsid w:val="007C0028"/>
    <w:rsid w:val="007F035F"/>
    <w:rsid w:val="00813C61"/>
    <w:rsid w:val="0082393B"/>
    <w:rsid w:val="00831EFF"/>
    <w:rsid w:val="0087485D"/>
    <w:rsid w:val="00895606"/>
    <w:rsid w:val="008D144B"/>
    <w:rsid w:val="008D5DAB"/>
    <w:rsid w:val="008E727B"/>
    <w:rsid w:val="0093721D"/>
    <w:rsid w:val="00937E82"/>
    <w:rsid w:val="009B129B"/>
    <w:rsid w:val="009D103A"/>
    <w:rsid w:val="009F339E"/>
    <w:rsid w:val="00A10EF6"/>
    <w:rsid w:val="00A304D8"/>
    <w:rsid w:val="00A337C0"/>
    <w:rsid w:val="00A366D8"/>
    <w:rsid w:val="00A541C6"/>
    <w:rsid w:val="00A65408"/>
    <w:rsid w:val="00AB74A8"/>
    <w:rsid w:val="00AE1505"/>
    <w:rsid w:val="00AF0332"/>
    <w:rsid w:val="00B01D9A"/>
    <w:rsid w:val="00B7763C"/>
    <w:rsid w:val="00B80D34"/>
    <w:rsid w:val="00B92A7E"/>
    <w:rsid w:val="00BA454F"/>
    <w:rsid w:val="00BC3C47"/>
    <w:rsid w:val="00BD1FA5"/>
    <w:rsid w:val="00BE223D"/>
    <w:rsid w:val="00C30336"/>
    <w:rsid w:val="00C37E5C"/>
    <w:rsid w:val="00C472C1"/>
    <w:rsid w:val="00C92AF9"/>
    <w:rsid w:val="00C97C2E"/>
    <w:rsid w:val="00D14222"/>
    <w:rsid w:val="00D26BC6"/>
    <w:rsid w:val="00D42F91"/>
    <w:rsid w:val="00D5362F"/>
    <w:rsid w:val="00D757DA"/>
    <w:rsid w:val="00E15C74"/>
    <w:rsid w:val="00EF206C"/>
    <w:rsid w:val="00F05ED9"/>
    <w:rsid w:val="00F5653A"/>
    <w:rsid w:val="00F61D26"/>
    <w:rsid w:val="00F8440A"/>
    <w:rsid w:val="00F92876"/>
    <w:rsid w:val="00FC6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DC2B4"/>
  <w15:docId w15:val="{88FC8DDB-37E9-4758-B766-B5C66F66C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A45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rinafet\Desktop\TPO%20planning%20apps\TPO%20Assessment%20Form%20-%20Sept.%202022%20-%20Cop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TPO Assessment Form - Sept. 2022 - Copy.dotx</Template>
  <TotalTime>60</TotalTime>
  <Pages>2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Eastleigh Borough Council</Company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Fetisenko, Irina</dc:creator>
  <cp:lastModifiedBy>Fetisenko, Irina</cp:lastModifiedBy>
  <cp:revision>1</cp:revision>
  <dcterms:created xsi:type="dcterms:W3CDTF">2025-03-03T16:40:00Z</dcterms:created>
  <dcterms:modified xsi:type="dcterms:W3CDTF">2025-03-03T17:40:00Z</dcterms:modified>
</cp:coreProperties>
</file>