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759"/>
      </w:tblGrid>
      <w:tr w:rsidR="0092592E" w14:paraId="3835867C" w14:textId="77777777" w:rsidTr="00D12AEB">
        <w:trPr>
          <w:trHeight w:val="5519"/>
        </w:trPr>
        <w:tc>
          <w:tcPr>
            <w:tcW w:w="4756" w:type="dxa"/>
          </w:tcPr>
          <w:p w14:paraId="498DDD15" w14:textId="77777777" w:rsidR="00BB3A26" w:rsidRDefault="00BB3A26"/>
          <w:p w14:paraId="62674ADD" w14:textId="77777777" w:rsidR="00BB3A26" w:rsidRDefault="00A044A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540F8A" wp14:editId="48E4D85B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2914015</wp:posOffset>
                      </wp:positionV>
                      <wp:extent cx="2165350" cy="228600"/>
                      <wp:effectExtent l="0" t="0" r="19050" b="12700"/>
                      <wp:wrapNone/>
                      <wp:docPr id="636050491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653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AD11BE" w14:textId="77777777" w:rsidR="00A044AF" w:rsidRPr="00D5422A" w:rsidRDefault="00A044A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422A">
                                    <w:rPr>
                                      <w:sz w:val="18"/>
                                      <w:szCs w:val="18"/>
                                    </w:rPr>
                                    <w:t xml:space="preserve">Including </w:t>
                                  </w:r>
                                  <w:r w:rsidR="00D5422A">
                                    <w:rPr>
                                      <w:sz w:val="18"/>
                                      <w:szCs w:val="18"/>
                                    </w:rPr>
                                    <w:t>scale drawing of bat profile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540F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position:absolute;margin-left:-2.4pt;margin-top:229.45pt;width:170.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" fillcolor="white [3201]" strokeweight=".5pt">
                      <v:textbox>
                        <w:txbxContent>
                          <w:p w14:paraId="72AD11BE" w14:textId="77777777" w:rsidR="00A044AF" w:rsidRPr="00D5422A" w:rsidRDefault="00A044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5422A">
                              <w:rPr>
                                <w:sz w:val="18"/>
                                <w:szCs w:val="18"/>
                              </w:rPr>
                              <w:t xml:space="preserve">Including </w:t>
                            </w:r>
                            <w:r w:rsidR="00D5422A">
                              <w:rPr>
                                <w:sz w:val="18"/>
                                <w:szCs w:val="18"/>
                              </w:rPr>
                              <w:t>scale drawing of bat profile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626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4CEFE1" wp14:editId="389B55E4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2552065</wp:posOffset>
                      </wp:positionV>
                      <wp:extent cx="268605" cy="298450"/>
                      <wp:effectExtent l="0" t="0" r="10795" b="19050"/>
                      <wp:wrapNone/>
                      <wp:docPr id="1441006169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605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B77169" w14:textId="77777777" w:rsidR="000E2EE2" w:rsidRDefault="00924F82"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CEFE1" id="Text Box 11" o:spid="_x0000_s1027" type="#_x0000_t202" style="position:absolute;margin-left:177.6pt;margin-top:200.95pt;width:21.15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" fillcolor="white [3201]" strokeweight=".5pt">
                      <v:textbox>
                        <w:txbxContent>
                          <w:p w14:paraId="1CB77169" w14:textId="77777777" w:rsidR="000E2EE2" w:rsidRDefault="00924F82"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2AEB">
              <w:rPr>
                <w:noProof/>
              </w:rPr>
              <w:drawing>
                <wp:inline distT="0" distB="0" distL="0" distR="0" wp14:anchorId="3A3AECC9" wp14:editId="019AB683">
                  <wp:extent cx="2874150" cy="2155613"/>
                  <wp:effectExtent l="3810" t="0" r="0" b="0"/>
                  <wp:docPr id="133459248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92480" name="Picture 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81849" cy="2161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2FAFF121" w14:textId="77777777" w:rsidR="00BB3A26" w:rsidRDefault="00BB3A26">
            <w:pPr>
              <w:rPr>
                <w:noProof/>
              </w:rPr>
            </w:pPr>
          </w:p>
          <w:p w14:paraId="0BC24799" w14:textId="77777777" w:rsidR="0092592E" w:rsidRDefault="0092592E">
            <w:pPr>
              <w:rPr>
                <w:noProof/>
              </w:rPr>
            </w:pPr>
          </w:p>
          <w:p w14:paraId="37416C6F" w14:textId="77777777" w:rsidR="00BB3A26" w:rsidRDefault="00BB3A26">
            <w:pPr>
              <w:rPr>
                <w:noProof/>
              </w:rPr>
            </w:pPr>
          </w:p>
          <w:p w14:paraId="63E9AC79" w14:textId="77777777" w:rsidR="00BB3A26" w:rsidRDefault="00BB3A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586AC0" wp14:editId="06041335">
                  <wp:extent cx="2884805" cy="2163603"/>
                  <wp:effectExtent l="0" t="0" r="0" b="0"/>
                  <wp:docPr id="173293807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938070" name="Picture 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963" cy="221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8A891B" w14:textId="77777777" w:rsidR="000E2EE2" w:rsidRDefault="000E2EE2" w:rsidP="000E2EE2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6193DB" wp14:editId="6B723892">
                      <wp:simplePos x="0" y="0"/>
                      <wp:positionH relativeFrom="column">
                        <wp:posOffset>2616835</wp:posOffset>
                      </wp:positionH>
                      <wp:positionV relativeFrom="paragraph">
                        <wp:posOffset>111760</wp:posOffset>
                      </wp:positionV>
                      <wp:extent cx="262255" cy="266700"/>
                      <wp:effectExtent l="0" t="0" r="17145" b="12700"/>
                      <wp:wrapNone/>
                      <wp:docPr id="1361901310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25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CC2165" w14:textId="77777777" w:rsidR="000E2EE2" w:rsidRDefault="00924F82" w:rsidP="000E2EE2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193DB" id="Text Box 12" o:spid="_x0000_s1028" type="#_x0000_t202" style="position:absolute;margin-left:206.05pt;margin-top:8.8pt;width:20.6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" fillcolor="white [3201]" strokeweight=".5pt">
                      <v:textbox>
                        <w:txbxContent>
                          <w:p w14:paraId="77CC2165" w14:textId="77777777" w:rsidR="000E2EE2" w:rsidRDefault="00924F82" w:rsidP="000E2EE2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BAA0E8" w14:textId="77777777" w:rsidR="000E2EE2" w:rsidRDefault="000E2EE2" w:rsidP="000E2EE2">
            <w:pPr>
              <w:rPr>
                <w:noProof/>
              </w:rPr>
            </w:pPr>
          </w:p>
          <w:p w14:paraId="21BBC4CB" w14:textId="77777777" w:rsidR="000E2EE2" w:rsidRDefault="000E2EE2" w:rsidP="000E2EE2">
            <w:pPr>
              <w:rPr>
                <w:noProof/>
              </w:rPr>
            </w:pPr>
          </w:p>
          <w:p w14:paraId="3B79516D" w14:textId="77777777" w:rsidR="000E2EE2" w:rsidRPr="000E2EE2" w:rsidRDefault="000E2EE2" w:rsidP="000E2EE2">
            <w:pPr>
              <w:tabs>
                <w:tab w:val="left" w:pos="1110"/>
              </w:tabs>
            </w:pPr>
            <w:r>
              <w:tab/>
            </w:r>
          </w:p>
        </w:tc>
      </w:tr>
      <w:tr w:rsidR="00DB6CA9" w14:paraId="3B68FE61" w14:textId="77777777" w:rsidTr="00D12AEB">
        <w:trPr>
          <w:trHeight w:val="4236"/>
        </w:trPr>
        <w:tc>
          <w:tcPr>
            <w:tcW w:w="4756" w:type="dxa"/>
          </w:tcPr>
          <w:p w14:paraId="78750C40" w14:textId="77777777" w:rsidR="00BB3A26" w:rsidRDefault="000E2EE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F132E0" wp14:editId="1B397C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2314575</wp:posOffset>
                      </wp:positionV>
                      <wp:extent cx="268923" cy="285750"/>
                      <wp:effectExtent l="0" t="0" r="10795" b="19050"/>
                      <wp:wrapNone/>
                      <wp:docPr id="2038591877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923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2DBBED" w14:textId="77777777" w:rsidR="000E2EE2" w:rsidRDefault="00E06A74" w:rsidP="000E2EE2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132E0" id="_x0000_s1029" type="#_x0000_t202" style="position:absolute;margin-left:0;margin-top:182.25pt;width:21.2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" fillcolor="white [3201]" strokeweight=".5pt">
                      <v:textbox>
                        <w:txbxContent>
                          <w:p w14:paraId="022DBBED" w14:textId="77777777" w:rsidR="000E2EE2" w:rsidRDefault="00E06A74" w:rsidP="000E2EE2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A26">
              <w:rPr>
                <w:noProof/>
              </w:rPr>
              <w:drawing>
                <wp:inline distT="0" distB="0" distL="0" distR="0" wp14:anchorId="075E1BDA" wp14:editId="405F2894">
                  <wp:extent cx="2878668" cy="2159000"/>
                  <wp:effectExtent l="0" t="0" r="4445" b="0"/>
                  <wp:docPr id="7907941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794176" name="Picture 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843" cy="216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3D63DED9" w14:textId="77777777" w:rsidR="00BB3A26" w:rsidRDefault="007D08AC" w:rsidP="0039576C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A479F4" wp14:editId="49E7445B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2602230</wp:posOffset>
                      </wp:positionV>
                      <wp:extent cx="268923" cy="285750"/>
                      <wp:effectExtent l="0" t="0" r="10795" b="19050"/>
                      <wp:wrapNone/>
                      <wp:docPr id="783854348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923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45CA5E" w14:textId="77777777" w:rsidR="000E2EE2" w:rsidRDefault="00E06A74" w:rsidP="000E2EE2"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479F4" id="_x0000_s1030" type="#_x0000_t202" style="position:absolute;left:0;text-align:left;margin-left:28pt;margin-top:204.9pt;width:21.2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" fillcolor="white [3201]" strokeweight=".5pt">
                      <v:textbox>
                        <w:txbxContent>
                          <w:p w14:paraId="2445CA5E" w14:textId="77777777" w:rsidR="000E2EE2" w:rsidRDefault="00E06A74" w:rsidP="000E2EE2"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A26">
              <w:rPr>
                <w:noProof/>
              </w:rPr>
              <w:drawing>
                <wp:inline distT="0" distB="0" distL="0" distR="0" wp14:anchorId="4836322C" wp14:editId="622F9707">
                  <wp:extent cx="2915653" cy="2186740"/>
                  <wp:effectExtent l="0" t="3810" r="1905" b="1905"/>
                  <wp:docPr id="8394421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442182" name="Picture 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15653" cy="21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39705" w14:textId="77777777" w:rsidR="00EB4C95" w:rsidRDefault="00EB4C95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508"/>
        <w:gridCol w:w="4985"/>
      </w:tblGrid>
      <w:tr w:rsidR="00D12AEB" w14:paraId="1F9AD590" w14:textId="77777777" w:rsidTr="00D12AEB">
        <w:tc>
          <w:tcPr>
            <w:tcW w:w="4508" w:type="dxa"/>
          </w:tcPr>
          <w:p w14:paraId="2CF5751B" w14:textId="77777777" w:rsidR="006B6D71" w:rsidRDefault="006B6D71" w:rsidP="006B6D71">
            <w:pPr>
              <w:jc w:val="center"/>
            </w:pPr>
          </w:p>
          <w:p w14:paraId="5F9A61ED" w14:textId="77777777" w:rsidR="006B6D71" w:rsidRDefault="00C85DDB" w:rsidP="006B6D71">
            <w:pPr>
              <w:jc w:val="center"/>
            </w:pPr>
            <w:r>
              <w:t>Alterations at</w:t>
            </w:r>
          </w:p>
          <w:p w14:paraId="40ABA820" w14:textId="77777777" w:rsidR="00D12AEB" w:rsidRDefault="00C85DDB" w:rsidP="006B6D71">
            <w:pPr>
              <w:jc w:val="center"/>
            </w:pPr>
            <w:r>
              <w:t>113</w:t>
            </w:r>
            <w:r w:rsidR="006E42FF">
              <w:t xml:space="preserve"> Brownhill Road</w:t>
            </w:r>
          </w:p>
          <w:p w14:paraId="145DA41A" w14:textId="77777777" w:rsidR="006B6D71" w:rsidRDefault="006E42FF" w:rsidP="006B6D71">
            <w:pPr>
              <w:jc w:val="center"/>
            </w:pPr>
            <w:r>
              <w:t>Chandlers Ford</w:t>
            </w:r>
            <w:r w:rsidR="006B6D71">
              <w:t xml:space="preserve"> </w:t>
            </w:r>
          </w:p>
          <w:p w14:paraId="676D3011" w14:textId="77777777" w:rsidR="006E42FF" w:rsidRDefault="006E42FF" w:rsidP="006B6D71">
            <w:pPr>
              <w:jc w:val="center"/>
            </w:pPr>
            <w:r>
              <w:t>SO53 2FH</w:t>
            </w:r>
          </w:p>
          <w:p w14:paraId="62D9E5F9" w14:textId="77777777" w:rsidR="006B6D71" w:rsidRDefault="006B6D71" w:rsidP="006B6D71">
            <w:pPr>
              <w:jc w:val="center"/>
            </w:pPr>
          </w:p>
        </w:tc>
        <w:tc>
          <w:tcPr>
            <w:tcW w:w="4985" w:type="dxa"/>
          </w:tcPr>
          <w:p w14:paraId="5C586D94" w14:textId="77777777" w:rsidR="00D12AEB" w:rsidRDefault="00D12AEB"/>
          <w:p w14:paraId="4770A4BA" w14:textId="77777777" w:rsidR="006B6D71" w:rsidRDefault="006B6D71"/>
          <w:p w14:paraId="476C44DE" w14:textId="77777777" w:rsidR="006B6D71" w:rsidRPr="006B6D71" w:rsidRDefault="006B6D7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ECOLOGY PHOTOS</w:t>
            </w:r>
            <w:r w:rsidR="00DD1A1D">
              <w:rPr>
                <w:sz w:val="36"/>
                <w:szCs w:val="36"/>
              </w:rPr>
              <w:t xml:space="preserve"> </w:t>
            </w:r>
            <w:r w:rsidR="00D5422A">
              <w:rPr>
                <w:sz w:val="36"/>
                <w:szCs w:val="36"/>
              </w:rPr>
              <w:t xml:space="preserve"> </w:t>
            </w:r>
            <w:r w:rsidR="002B216F">
              <w:rPr>
                <w:sz w:val="36"/>
                <w:szCs w:val="36"/>
              </w:rPr>
              <w:t>5-8</w:t>
            </w:r>
          </w:p>
        </w:tc>
      </w:tr>
    </w:tbl>
    <w:p w14:paraId="11FFB1C8" w14:textId="77777777" w:rsidR="00D12AEB" w:rsidRDefault="00D12AEB"/>
    <w:sectPr w:rsidR="00D12AEB" w:rsidSect="0039576C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7BF"/>
    <w:rsid w:val="000E1F58"/>
    <w:rsid w:val="000E2EE2"/>
    <w:rsid w:val="001D4A4E"/>
    <w:rsid w:val="002421E0"/>
    <w:rsid w:val="00267384"/>
    <w:rsid w:val="0027215E"/>
    <w:rsid w:val="002A39BD"/>
    <w:rsid w:val="002A7A41"/>
    <w:rsid w:val="002B216F"/>
    <w:rsid w:val="002E29BB"/>
    <w:rsid w:val="0039576C"/>
    <w:rsid w:val="003E0824"/>
    <w:rsid w:val="004D62E0"/>
    <w:rsid w:val="00543FAE"/>
    <w:rsid w:val="00551C5D"/>
    <w:rsid w:val="005D3777"/>
    <w:rsid w:val="006B6D71"/>
    <w:rsid w:val="006E42FF"/>
    <w:rsid w:val="007B2AA6"/>
    <w:rsid w:val="007D08AC"/>
    <w:rsid w:val="00800BC3"/>
    <w:rsid w:val="008137BF"/>
    <w:rsid w:val="008D1AFF"/>
    <w:rsid w:val="00924F82"/>
    <w:rsid w:val="0092592E"/>
    <w:rsid w:val="009514A9"/>
    <w:rsid w:val="00967397"/>
    <w:rsid w:val="009709BF"/>
    <w:rsid w:val="00976263"/>
    <w:rsid w:val="00A044AF"/>
    <w:rsid w:val="00A5286E"/>
    <w:rsid w:val="00BA5C8B"/>
    <w:rsid w:val="00BB3A26"/>
    <w:rsid w:val="00C20481"/>
    <w:rsid w:val="00C85DDB"/>
    <w:rsid w:val="00D12AEB"/>
    <w:rsid w:val="00D5422A"/>
    <w:rsid w:val="00DB6CA9"/>
    <w:rsid w:val="00DD1A1D"/>
    <w:rsid w:val="00DE451F"/>
    <w:rsid w:val="00E06A74"/>
    <w:rsid w:val="00EB4C95"/>
    <w:rsid w:val="00EE2B1C"/>
    <w:rsid w:val="00F462EE"/>
    <w:rsid w:val="00F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2D293"/>
  <w15:chartTrackingRefBased/>
  <w15:docId w15:val="{20760971-6387-A84E-84CA-8E55DEB5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A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3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oreenlovegrove/Desktop/113%20Brownhill%20Road%20-%20Ecology%20photos%205-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113 Brownhill Road - Ecology photos 5-8.dotx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 Lovegrove</dc:creator>
  <cp:keywords/>
  <dc:description/>
  <cp:lastModifiedBy>Noreen Lovegrove</cp:lastModifiedBy>
  <cp:revision>1</cp:revision>
  <cp:lastPrinted>2025-10-02T12:00:00Z</cp:lastPrinted>
  <dcterms:created xsi:type="dcterms:W3CDTF">2025-10-04T11:02:00Z</dcterms:created>
  <dcterms:modified xsi:type="dcterms:W3CDTF">2025-10-04T11:02:00Z</dcterms:modified>
</cp:coreProperties>
</file>