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951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65"/>
        <w:gridCol w:w="4759"/>
      </w:tblGrid>
      <w:tr w:rsidR="0092592E" w14:paraId="0BFE200B" w14:textId="77777777" w:rsidTr="00D12AEB">
        <w:trPr>
          <w:trHeight w:val="5519"/>
        </w:trPr>
        <w:tc>
          <w:tcPr>
            <w:tcW w:w="4756" w:type="dxa"/>
          </w:tcPr>
          <w:p w14:paraId="6576C343" w14:textId="77777777" w:rsidR="00BB3A26" w:rsidRDefault="00BB3A26"/>
          <w:p w14:paraId="182DCDC4" w14:textId="77777777" w:rsidR="00BB3A26" w:rsidRDefault="00976263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DD729CC" wp14:editId="126B2784">
                      <wp:simplePos x="0" y="0"/>
                      <wp:positionH relativeFrom="column">
                        <wp:posOffset>2255520</wp:posOffset>
                      </wp:positionH>
                      <wp:positionV relativeFrom="paragraph">
                        <wp:posOffset>2552065</wp:posOffset>
                      </wp:positionV>
                      <wp:extent cx="268605" cy="298450"/>
                      <wp:effectExtent l="0" t="0" r="10795" b="19050"/>
                      <wp:wrapNone/>
                      <wp:docPr id="1441006169" name="Text Box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68605" cy="2984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1A6E1E17" w14:textId="77777777" w:rsidR="000E2EE2" w:rsidRDefault="00957F19">
                                  <w:r>
                                    <w:t>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DD729CC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1" o:spid="_x0000_s1026" type="#_x0000_t202" style="position:absolute;margin-left:177.6pt;margin-top:200.95pt;width:21.15pt;height:2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" fillcolor="white [3201]" strokeweight=".5pt">
                      <v:textbox>
                        <w:txbxContent>
                          <w:p w14:paraId="1A6E1E17" w14:textId="77777777" w:rsidR="000E2EE2" w:rsidRDefault="00957F19">
                            <w:r>
                              <w:t>1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12AEB">
              <w:rPr>
                <w:noProof/>
              </w:rPr>
              <w:drawing>
                <wp:inline distT="0" distB="0" distL="0" distR="0" wp14:anchorId="33D7B378" wp14:editId="750CC521">
                  <wp:extent cx="2881849" cy="2161386"/>
                  <wp:effectExtent l="4762" t="0" r="6033" b="6032"/>
                  <wp:docPr id="1334592480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34592480" name="Picture 3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2881849" cy="21613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56" w:type="dxa"/>
          </w:tcPr>
          <w:p w14:paraId="303B8550" w14:textId="77777777" w:rsidR="00BB3A26" w:rsidRDefault="00BB3A26">
            <w:pPr>
              <w:rPr>
                <w:noProof/>
              </w:rPr>
            </w:pPr>
          </w:p>
          <w:p w14:paraId="76760EDF" w14:textId="77777777" w:rsidR="0092592E" w:rsidRDefault="0092592E">
            <w:pPr>
              <w:rPr>
                <w:noProof/>
              </w:rPr>
            </w:pPr>
          </w:p>
          <w:p w14:paraId="2A2585C9" w14:textId="77777777" w:rsidR="00BB3A26" w:rsidRDefault="00BB3A26">
            <w:pPr>
              <w:rPr>
                <w:noProof/>
              </w:rPr>
            </w:pPr>
          </w:p>
          <w:p w14:paraId="7C8A44C3" w14:textId="77777777" w:rsidR="00BB3A26" w:rsidRDefault="00BB3A26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05F36838" wp14:editId="65F1EF1A">
                  <wp:extent cx="2884805" cy="2163603"/>
                  <wp:effectExtent l="0" t="0" r="0" b="0"/>
                  <wp:docPr id="1732938070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32938070" name="Picture 7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9589" cy="22346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F7CD763" w14:textId="77777777" w:rsidR="000E2EE2" w:rsidRDefault="000E2EE2" w:rsidP="000E2EE2">
            <w:pPr>
              <w:rPr>
                <w:noProof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0D6EB295" wp14:editId="6AC5B473">
                      <wp:simplePos x="0" y="0"/>
                      <wp:positionH relativeFrom="column">
                        <wp:posOffset>2616835</wp:posOffset>
                      </wp:positionH>
                      <wp:positionV relativeFrom="paragraph">
                        <wp:posOffset>111760</wp:posOffset>
                      </wp:positionV>
                      <wp:extent cx="262255" cy="266700"/>
                      <wp:effectExtent l="0" t="0" r="17145" b="12700"/>
                      <wp:wrapNone/>
                      <wp:docPr id="1361901310" name="Text Box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62255" cy="2667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45011218" w14:textId="77777777" w:rsidR="000E2EE2" w:rsidRDefault="00957F19" w:rsidP="000E2EE2">
                                  <w:pPr>
                                    <w:jc w:val="center"/>
                                  </w:pPr>
                                  <w:r>
                                    <w:t>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6EB295" id="Text Box 12" o:spid="_x0000_s1027" type="#_x0000_t202" style="position:absolute;margin-left:206.05pt;margin-top:8.8pt;width:20.65pt;height:2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" fillcolor="white [3201]" strokeweight=".5pt">
                      <v:textbox>
                        <w:txbxContent>
                          <w:p w14:paraId="45011218" w14:textId="77777777" w:rsidR="000E2EE2" w:rsidRDefault="00957F19" w:rsidP="000E2EE2">
                            <w:pPr>
                              <w:jc w:val="center"/>
                            </w:pPr>
                            <w:r>
                              <w:t>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535FD60B" w14:textId="77777777" w:rsidR="000E2EE2" w:rsidRDefault="000E2EE2" w:rsidP="000E2EE2">
            <w:pPr>
              <w:rPr>
                <w:noProof/>
              </w:rPr>
            </w:pPr>
          </w:p>
          <w:p w14:paraId="1EA33F1C" w14:textId="77777777" w:rsidR="000E2EE2" w:rsidRDefault="000E2EE2" w:rsidP="000E2EE2">
            <w:pPr>
              <w:rPr>
                <w:noProof/>
              </w:rPr>
            </w:pPr>
          </w:p>
          <w:p w14:paraId="77B8EA36" w14:textId="77777777" w:rsidR="000E2EE2" w:rsidRPr="000E2EE2" w:rsidRDefault="000E2EE2" w:rsidP="000E2EE2">
            <w:pPr>
              <w:tabs>
                <w:tab w:val="left" w:pos="1110"/>
              </w:tabs>
            </w:pPr>
            <w:r>
              <w:tab/>
            </w:r>
          </w:p>
        </w:tc>
      </w:tr>
      <w:tr w:rsidR="00DB6CA9" w14:paraId="4823CD88" w14:textId="77777777" w:rsidTr="00D12AEB">
        <w:trPr>
          <w:trHeight w:val="4236"/>
        </w:trPr>
        <w:tc>
          <w:tcPr>
            <w:tcW w:w="4756" w:type="dxa"/>
          </w:tcPr>
          <w:p w14:paraId="2F1FF43A" w14:textId="77777777" w:rsidR="00BB3A26" w:rsidRDefault="000E2EE2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3DA89411" wp14:editId="0745266C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2314575</wp:posOffset>
                      </wp:positionV>
                      <wp:extent cx="268923" cy="285750"/>
                      <wp:effectExtent l="0" t="0" r="10795" b="19050"/>
                      <wp:wrapNone/>
                      <wp:docPr id="2038591877" name="Text Box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68923" cy="2857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4587FE60" w14:textId="77777777" w:rsidR="000E2EE2" w:rsidRDefault="00957F19" w:rsidP="000E2EE2">
                                  <w:r>
                                    <w:t>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DA89411" id="_x0000_s1028" type="#_x0000_t202" style="position:absolute;margin-left:0;margin-top:182.25pt;width:21.2pt;height:22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" fillcolor="white [3201]" strokeweight=".5pt">
                      <v:textbox>
                        <w:txbxContent>
                          <w:p w14:paraId="4587FE60" w14:textId="77777777" w:rsidR="000E2EE2" w:rsidRDefault="00957F19" w:rsidP="000E2EE2">
                            <w:r>
                              <w:t>3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B3A26">
              <w:rPr>
                <w:noProof/>
              </w:rPr>
              <w:drawing>
                <wp:inline distT="0" distB="0" distL="0" distR="0" wp14:anchorId="02DFB356" wp14:editId="5AEFA343">
                  <wp:extent cx="2888841" cy="2166631"/>
                  <wp:effectExtent l="0" t="0" r="0" b="5080"/>
                  <wp:docPr id="790794176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0794176" name="Picture 8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8841" cy="21666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56" w:type="dxa"/>
          </w:tcPr>
          <w:p w14:paraId="77E931AE" w14:textId="77777777" w:rsidR="00BB3A26" w:rsidRDefault="007D08AC" w:rsidP="0039576C">
            <w:pPr>
              <w:jc w:val="right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365723F3" wp14:editId="480AED41">
                      <wp:simplePos x="0" y="0"/>
                      <wp:positionH relativeFrom="column">
                        <wp:posOffset>355600</wp:posOffset>
                      </wp:positionH>
                      <wp:positionV relativeFrom="paragraph">
                        <wp:posOffset>2602230</wp:posOffset>
                      </wp:positionV>
                      <wp:extent cx="268923" cy="285750"/>
                      <wp:effectExtent l="0" t="0" r="10795" b="19050"/>
                      <wp:wrapNone/>
                      <wp:docPr id="783854348" name="Text Box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68923" cy="2857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7CC074FD" w14:textId="77777777" w:rsidR="000E2EE2" w:rsidRDefault="00957F19" w:rsidP="000E2EE2">
                                  <w:r>
                                    <w:t>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65723F3" id="_x0000_s1029" type="#_x0000_t202" style="position:absolute;left:0;text-align:left;margin-left:28pt;margin-top:204.9pt;width:21.2pt;height:22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" fillcolor="white [3201]" strokeweight=".5pt">
                      <v:textbox>
                        <w:txbxContent>
                          <w:p w14:paraId="7CC074FD" w14:textId="77777777" w:rsidR="000E2EE2" w:rsidRDefault="00957F19" w:rsidP="000E2EE2">
                            <w:r>
                              <w:t>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B3A26">
              <w:rPr>
                <w:noProof/>
              </w:rPr>
              <w:drawing>
                <wp:inline distT="0" distB="0" distL="0" distR="0" wp14:anchorId="663CB77E" wp14:editId="425857A8">
                  <wp:extent cx="2915653" cy="2186740"/>
                  <wp:effectExtent l="0" t="3810" r="1905" b="1905"/>
                  <wp:docPr id="839442182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9442182" name="Picture 9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2915653" cy="21867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090B4D9" w14:textId="77777777" w:rsidR="00EB4C95" w:rsidRDefault="00EB4C95"/>
    <w:tbl>
      <w:tblPr>
        <w:tblStyle w:val="TableGrid"/>
        <w:tblW w:w="9493" w:type="dxa"/>
        <w:tblLook w:val="04A0" w:firstRow="1" w:lastRow="0" w:firstColumn="1" w:lastColumn="0" w:noHBand="0" w:noVBand="1"/>
      </w:tblPr>
      <w:tblGrid>
        <w:gridCol w:w="4508"/>
        <w:gridCol w:w="4985"/>
      </w:tblGrid>
      <w:tr w:rsidR="00D12AEB" w14:paraId="5B17CDB9" w14:textId="77777777" w:rsidTr="00D12AEB">
        <w:tc>
          <w:tcPr>
            <w:tcW w:w="4508" w:type="dxa"/>
          </w:tcPr>
          <w:p w14:paraId="6A76A586" w14:textId="77777777" w:rsidR="006B6D71" w:rsidRDefault="006B6D71" w:rsidP="006B6D71">
            <w:pPr>
              <w:jc w:val="center"/>
            </w:pPr>
          </w:p>
          <w:p w14:paraId="64B8E476" w14:textId="77777777" w:rsidR="006B6D71" w:rsidRDefault="00C85DDB" w:rsidP="006B6D71">
            <w:pPr>
              <w:jc w:val="center"/>
            </w:pPr>
            <w:r>
              <w:t>Alterations at</w:t>
            </w:r>
          </w:p>
          <w:p w14:paraId="24217A74" w14:textId="77777777" w:rsidR="00D12AEB" w:rsidRDefault="00C85DDB" w:rsidP="006B6D71">
            <w:pPr>
              <w:jc w:val="center"/>
            </w:pPr>
            <w:r>
              <w:t>113</w:t>
            </w:r>
            <w:r w:rsidR="006E42FF">
              <w:t xml:space="preserve"> Brownhill Road</w:t>
            </w:r>
          </w:p>
          <w:p w14:paraId="33638A16" w14:textId="77777777" w:rsidR="006B6D71" w:rsidRDefault="006E42FF" w:rsidP="006B6D71">
            <w:pPr>
              <w:jc w:val="center"/>
            </w:pPr>
            <w:r>
              <w:t>Chandlers Ford</w:t>
            </w:r>
            <w:r w:rsidR="006B6D71">
              <w:t xml:space="preserve"> </w:t>
            </w:r>
          </w:p>
          <w:p w14:paraId="0CB52E95" w14:textId="77777777" w:rsidR="006E42FF" w:rsidRDefault="006E42FF" w:rsidP="006B6D71">
            <w:pPr>
              <w:jc w:val="center"/>
            </w:pPr>
            <w:r>
              <w:t>SO53 2FH</w:t>
            </w:r>
          </w:p>
          <w:p w14:paraId="1DC8D3A3" w14:textId="77777777" w:rsidR="006B6D71" w:rsidRDefault="006B6D71" w:rsidP="006B6D71">
            <w:pPr>
              <w:jc w:val="center"/>
            </w:pPr>
          </w:p>
        </w:tc>
        <w:tc>
          <w:tcPr>
            <w:tcW w:w="4985" w:type="dxa"/>
          </w:tcPr>
          <w:p w14:paraId="3C6BCEF6" w14:textId="77777777" w:rsidR="00D12AEB" w:rsidRDefault="00D12AEB"/>
          <w:p w14:paraId="0EEF766E" w14:textId="77777777" w:rsidR="006B6D71" w:rsidRDefault="006B6D71"/>
          <w:p w14:paraId="139F233E" w14:textId="77777777" w:rsidR="006B6D71" w:rsidRPr="006B6D71" w:rsidRDefault="006B6D71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         ECOLOGY PHOTOS</w:t>
            </w:r>
            <w:r w:rsidR="00776773">
              <w:rPr>
                <w:sz w:val="36"/>
                <w:szCs w:val="36"/>
              </w:rPr>
              <w:t xml:space="preserve"> </w:t>
            </w:r>
            <w:r w:rsidR="00DD1A1D">
              <w:rPr>
                <w:sz w:val="36"/>
                <w:szCs w:val="36"/>
              </w:rPr>
              <w:t xml:space="preserve"> </w:t>
            </w:r>
            <w:r w:rsidR="00957F19">
              <w:rPr>
                <w:sz w:val="36"/>
                <w:szCs w:val="36"/>
              </w:rPr>
              <w:t>1-4</w:t>
            </w:r>
          </w:p>
        </w:tc>
      </w:tr>
    </w:tbl>
    <w:p w14:paraId="3B3C27FF" w14:textId="77777777" w:rsidR="00D12AEB" w:rsidRDefault="00D12AEB"/>
    <w:sectPr w:rsidR="00D12AEB" w:rsidSect="0039576C">
      <w:pgSz w:w="11906" w:h="16838"/>
      <w:pgMar w:top="2268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32C3"/>
    <w:rsid w:val="00015BA2"/>
    <w:rsid w:val="000E1F58"/>
    <w:rsid w:val="000E2EE2"/>
    <w:rsid w:val="001D4A4E"/>
    <w:rsid w:val="002421E0"/>
    <w:rsid w:val="00267384"/>
    <w:rsid w:val="0027215E"/>
    <w:rsid w:val="0029417F"/>
    <w:rsid w:val="002A39BD"/>
    <w:rsid w:val="002E29BB"/>
    <w:rsid w:val="0039576C"/>
    <w:rsid w:val="003E0824"/>
    <w:rsid w:val="004D62E0"/>
    <w:rsid w:val="00543FAE"/>
    <w:rsid w:val="00551C5D"/>
    <w:rsid w:val="005932C3"/>
    <w:rsid w:val="005D3777"/>
    <w:rsid w:val="006B6D71"/>
    <w:rsid w:val="006E42FF"/>
    <w:rsid w:val="00776773"/>
    <w:rsid w:val="007B2AA6"/>
    <w:rsid w:val="007D08AC"/>
    <w:rsid w:val="00800BC3"/>
    <w:rsid w:val="008D1AFF"/>
    <w:rsid w:val="00924F82"/>
    <w:rsid w:val="0092592E"/>
    <w:rsid w:val="009514A9"/>
    <w:rsid w:val="00957F19"/>
    <w:rsid w:val="00967397"/>
    <w:rsid w:val="009709BF"/>
    <w:rsid w:val="00976263"/>
    <w:rsid w:val="00A5286E"/>
    <w:rsid w:val="00BA5C8B"/>
    <w:rsid w:val="00BB3A26"/>
    <w:rsid w:val="00C20481"/>
    <w:rsid w:val="00C85DDB"/>
    <w:rsid w:val="00D12AEB"/>
    <w:rsid w:val="00DB6CA9"/>
    <w:rsid w:val="00DD1A1D"/>
    <w:rsid w:val="00DE451F"/>
    <w:rsid w:val="00E06A74"/>
    <w:rsid w:val="00EB4C95"/>
    <w:rsid w:val="00EE2B1C"/>
    <w:rsid w:val="00F462EE"/>
    <w:rsid w:val="00FE5E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21F428"/>
  <w15:chartTrackingRefBased/>
  <w15:docId w15:val="{738A454B-4F7F-3642-A6C6-A1A9FDC736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B3A2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B3A2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B3A2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B3A2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B3A2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B3A2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B3A2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B3A2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B3A2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B3A2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B3A2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B3A2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B3A2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B3A2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B3A2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B3A2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B3A2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B3A2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B3A2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B3A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B3A2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B3A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B3A2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B3A2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B3A2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B3A2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3A2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3A2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B3A26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BB3A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noreenlovegrove/Desktop/Ecology%20photos%201-4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Ecology photos 1-4.dotx</Template>
  <TotalTime>1</TotalTime>
  <Pages>1</Pages>
  <Words>17</Words>
  <Characters>101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Noreen Lovegrove</dc:creator>
  <cp:keywords/>
  <dc:description/>
  <cp:lastModifiedBy>Noreen Lovegrove</cp:lastModifiedBy>
  <cp:revision>1</cp:revision>
  <cp:lastPrinted>2025-10-02T12:00:00Z</cp:lastPrinted>
  <dcterms:created xsi:type="dcterms:W3CDTF">2025-10-04T11:00:00Z</dcterms:created>
  <dcterms:modified xsi:type="dcterms:W3CDTF">2025-10-04T11:01:00Z</dcterms:modified>
</cp:coreProperties>
</file>