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F" w:rsidRDefault="00D41A4F" w:rsidP="00007B7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Proposed car parking area &amp; entrance for AA Dog Training site at Grange Rd Netley Abbey</w:t>
      </w:r>
    </w:p>
    <w:p w:rsidR="00007B7A" w:rsidRDefault="00007B7A" w:rsidP="00007B7A">
      <w:pPr>
        <w:jc w:val="center"/>
        <w:rPr>
          <w:rFonts w:ascii="Arial Rounded MT Bold" w:hAnsi="Arial Rounded MT Bold"/>
          <w:sz w:val="20"/>
          <w:szCs w:val="20"/>
        </w:rPr>
      </w:pPr>
      <w:proofErr w:type="gramStart"/>
      <w:r>
        <w:rPr>
          <w:rFonts w:ascii="Arial Rounded MT Bold" w:hAnsi="Arial Rounded MT Bold"/>
          <w:sz w:val="20"/>
          <w:szCs w:val="20"/>
        </w:rPr>
        <w:t>BLOCK  PLAN</w:t>
      </w:r>
      <w:proofErr w:type="gramEnd"/>
      <w:r>
        <w:rPr>
          <w:rFonts w:ascii="Arial Rounded MT Bold" w:hAnsi="Arial Rounded MT Bold"/>
          <w:sz w:val="20"/>
          <w:szCs w:val="20"/>
        </w:rPr>
        <w:t xml:space="preserve"> </w:t>
      </w:r>
    </w:p>
    <w:p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AREA </w:t>
      </w:r>
      <w:r w:rsidR="00E466E7">
        <w:rPr>
          <w:rFonts w:ascii="Arial Rounded MT Bold" w:hAnsi="Arial Rounded MT Bold"/>
          <w:sz w:val="20"/>
          <w:szCs w:val="20"/>
        </w:rPr>
        <w:t>90m x 90m</w:t>
      </w:r>
      <w:r w:rsidR="00D97B4E">
        <w:t xml:space="preserve">                                                </w:t>
      </w:r>
    </w:p>
    <w:p w:rsid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proofErr w:type="gramStart"/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0" w:name="txtScale"/>
      <w:r w:rsidR="002013FE">
        <w:rPr>
          <w:rFonts w:ascii="Arial Rounded MT Bold" w:hAnsi="Arial Rounded MT Bold"/>
          <w:sz w:val="20"/>
          <w:szCs w:val="20"/>
        </w:rPr>
        <w:t>1:500</w:t>
      </w:r>
      <w:bookmarkEnd w:id="0"/>
      <w:proofErr w:type="gramEnd"/>
      <w:r w:rsidR="00C50D81">
        <w:rPr>
          <w:rFonts w:ascii="Arial Rounded MT Bold" w:hAnsi="Arial Rounded MT Bold"/>
          <w:sz w:val="20"/>
          <w:szCs w:val="20"/>
        </w:rPr>
        <w:t xml:space="preserve"> </w:t>
      </w:r>
      <w:r w:rsidR="008777A6">
        <w:rPr>
          <w:rFonts w:ascii="Arial Rounded MT Bold" w:hAnsi="Arial Rounded MT Bold"/>
          <w:sz w:val="20"/>
          <w:szCs w:val="20"/>
        </w:rPr>
        <w:t>on</w:t>
      </w:r>
      <w:r w:rsidR="00C50D81">
        <w:rPr>
          <w:rFonts w:ascii="Arial Rounded MT Bold" w:hAnsi="Arial Rounded MT Bold"/>
          <w:sz w:val="20"/>
          <w:szCs w:val="20"/>
        </w:rPr>
        <w:t xml:space="preserve"> </w:t>
      </w:r>
      <w:r w:rsidR="0030721A">
        <w:rPr>
          <w:rFonts w:ascii="Arial Rounded MT Bold" w:hAnsi="Arial Rounded MT Bold"/>
          <w:sz w:val="20"/>
          <w:szCs w:val="20"/>
        </w:rPr>
        <w:t>A4</w:t>
      </w:r>
    </w:p>
    <w:p w:rsidR="00AC7CD3" w:rsidRDefault="00D97B4E" w:rsidP="00AC7CD3">
      <w:pPr>
        <w:jc w:val="center"/>
        <w:rPr>
          <w:rFonts w:ascii="Arial Rounded MT Bold" w:hAnsi="Arial Rounded MT Bold"/>
          <w:sz w:val="20"/>
          <w:szCs w:val="20"/>
        </w:rPr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1" w:name="txtEasting"/>
      <w:r w:rsidR="002013FE">
        <w:rPr>
          <w:rFonts w:ascii="Arial Rounded MT Bold" w:hAnsi="Arial Rounded MT Bold"/>
          <w:sz w:val="20"/>
          <w:szCs w:val="20"/>
        </w:rPr>
        <w:t>446731</w:t>
      </w:r>
      <w:bookmarkEnd w:id="1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2" w:name="txtNorthing"/>
      <w:r w:rsidR="002013FE">
        <w:rPr>
          <w:rFonts w:ascii="Arial Rounded MT Bold" w:hAnsi="Arial Rounded MT Bold"/>
          <w:sz w:val="20"/>
          <w:szCs w:val="20"/>
        </w:rPr>
        <w:t>110076</w:t>
      </w:r>
      <w:bookmarkEnd w:id="2"/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770F26" w:rsidP="00AC7CD3">
      <w:pPr>
        <w:jc w:val="center"/>
        <w:rPr>
          <w:rFonts w:ascii="Arial Rounded MT Bold" w:hAnsi="Arial Rounded MT Bold"/>
          <w:sz w:val="20"/>
          <w:szCs w:val="20"/>
        </w:rPr>
      </w:pPr>
      <w:bookmarkStart w:id="3" w:name="_GoBack"/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4656" behindDoc="1" locked="0" layoutInCell="1" allowOverlap="1" wp14:anchorId="5088209A" wp14:editId="11579B33">
            <wp:simplePos x="0" y="0"/>
            <wp:positionH relativeFrom="column">
              <wp:posOffset>695325</wp:posOffset>
            </wp:positionH>
            <wp:positionV relativeFrom="paragraph">
              <wp:posOffset>38100</wp:posOffset>
            </wp:positionV>
            <wp:extent cx="6476365" cy="6476365"/>
            <wp:effectExtent l="0" t="0" r="635" b="635"/>
            <wp:wrapNone/>
            <wp:docPr id="5" name="Picture 5" descr="207180-0d9db556-1eaf-43ca-8e1f-94de29aec0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7180-0d9db556-1eaf-43ca-8e1f-94de29aec05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647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AC7CD3">
      <w:pPr>
        <w:jc w:val="center"/>
        <w:rPr>
          <w:rFonts w:ascii="Arial Rounded MT Bold" w:hAnsi="Arial Rounded MT Bold"/>
          <w:sz w:val="20"/>
          <w:szCs w:val="20"/>
        </w:rPr>
      </w:pPr>
    </w:p>
    <w:p w:rsidR="0018472D" w:rsidRDefault="0018472D" w:rsidP="0018472D">
      <w:p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</w:p>
    <w:p w:rsidR="0018472D" w:rsidRDefault="00C149D3" w:rsidP="0018472D">
      <w:pPr>
        <w:rPr>
          <w:rFonts w:ascii="Arial Rounded MT Bold" w:hAnsi="Arial Rounded MT Bold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F465B0" wp14:editId="6EEDD8CB">
                <wp:simplePos x="0" y="0"/>
                <wp:positionH relativeFrom="column">
                  <wp:posOffset>4486275</wp:posOffset>
                </wp:positionH>
                <wp:positionV relativeFrom="paragraph">
                  <wp:posOffset>138430</wp:posOffset>
                </wp:positionV>
                <wp:extent cx="749300" cy="266700"/>
                <wp:effectExtent l="0" t="0" r="3810" b="0"/>
                <wp:wrapSquare wrapText="bothSides"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A4F" w:rsidRPr="00DA5C42" w:rsidRDefault="00D41A4F" w:rsidP="00E812F0">
                            <w:pPr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 w:rsidRPr="00DA5C42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Grange</w:t>
                            </w:r>
                            <w:r w:rsidRPr="00DA5C42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53.25pt;margin-top:10.9pt;width:59pt;height:21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" stroked="f">
                <v:textbox>
                  <w:txbxContent>
                    <w:p w:rsidR="00D41A4F" w:rsidRPr="00DA5C42" w:rsidRDefault="00D41A4F" w:rsidP="00E812F0">
                      <w:pPr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 w:rsidRPr="00DA5C42">
                        <w:rPr>
                          <w:rFonts w:asciiTheme="minorHAnsi" w:hAnsiTheme="minorHAnsi"/>
                          <w:sz w:val="20"/>
                          <w:szCs w:val="20"/>
                        </w:rPr>
                        <w:t>Grange</w:t>
                      </w:r>
                      <w:r w:rsidRPr="00DA5C42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8472D" w:rsidRDefault="0018472D" w:rsidP="0018472D">
      <w:pPr>
        <w:rPr>
          <w:rFonts w:ascii="Arial Rounded MT Bold" w:hAnsi="Arial Rounded MT Bold"/>
          <w:sz w:val="20"/>
          <w:szCs w:val="20"/>
        </w:rPr>
      </w:pPr>
    </w:p>
    <w:p w:rsidR="0018472D" w:rsidRDefault="0018472D" w:rsidP="0018472D">
      <w:pPr>
        <w:rPr>
          <w:rFonts w:ascii="Arial Rounded MT Bold" w:hAnsi="Arial Rounded MT Bold"/>
          <w:sz w:val="20"/>
          <w:szCs w:val="20"/>
        </w:rPr>
      </w:pPr>
    </w:p>
    <w:p w:rsidR="0018472D" w:rsidRDefault="0018472D" w:rsidP="0018472D">
      <w:pPr>
        <w:rPr>
          <w:rFonts w:ascii="Arial Rounded MT Bold" w:hAnsi="Arial Rounded MT Bold"/>
          <w:sz w:val="20"/>
          <w:szCs w:val="20"/>
        </w:rPr>
      </w:pPr>
    </w:p>
    <w:p w:rsidR="0018472D" w:rsidRDefault="00C149D3" w:rsidP="0018472D">
      <w:p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6A0E892" wp14:editId="460725B8">
                <wp:simplePos x="0" y="0"/>
                <wp:positionH relativeFrom="column">
                  <wp:posOffset>4385945</wp:posOffset>
                </wp:positionH>
                <wp:positionV relativeFrom="paragraph">
                  <wp:posOffset>94615</wp:posOffset>
                </wp:positionV>
                <wp:extent cx="13970" cy="200025"/>
                <wp:effectExtent l="0" t="0" r="2413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" cy="200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5.35pt,7.45pt" to="346.4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" strokecolor="black [3213]">
                <v:stroke dashstyle="3 1"/>
              </v:line>
            </w:pict>
          </mc:Fallback>
        </mc:AlternateContent>
      </w:r>
      <w:r>
        <w:rPr>
          <w:rFonts w:ascii="Arial Rounded MT Bold" w:hAnsi="Arial Rounded MT Bold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B3EE747" wp14:editId="573B43B1">
                <wp:simplePos x="0" y="0"/>
                <wp:positionH relativeFrom="column">
                  <wp:posOffset>3981450</wp:posOffset>
                </wp:positionH>
                <wp:positionV relativeFrom="paragraph">
                  <wp:posOffset>94615</wp:posOffset>
                </wp:positionV>
                <wp:extent cx="394970" cy="180975"/>
                <wp:effectExtent l="19050" t="19050" r="2413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4970" cy="1809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5pt,7.45pt" to="344.6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" strokecolor="black [3213]" strokeweight="2.25pt"/>
            </w:pict>
          </mc:Fallback>
        </mc:AlternateContent>
      </w:r>
    </w:p>
    <w:p w:rsidR="0018472D" w:rsidRDefault="00C149D3" w:rsidP="0018472D">
      <w:p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058C92C" wp14:editId="592A74CD">
                <wp:simplePos x="0" y="0"/>
                <wp:positionH relativeFrom="column">
                  <wp:posOffset>3990975</wp:posOffset>
                </wp:positionH>
                <wp:positionV relativeFrom="paragraph">
                  <wp:posOffset>129540</wp:posOffset>
                </wp:positionV>
                <wp:extent cx="133350" cy="150495"/>
                <wp:effectExtent l="0" t="0" r="19050" b="209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150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25pt,10.2pt" to="324.7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" strokecolor="black [3213]">
                <v:stroke dashstyle="3 1"/>
              </v:line>
            </w:pict>
          </mc:Fallback>
        </mc:AlternateContent>
      </w:r>
      <w:r>
        <w:rPr>
          <w:rFonts w:ascii="Arial Rounded MT Bold" w:hAnsi="Arial Rounded MT Bold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CCFB1D1" wp14:editId="56E5747E">
                <wp:simplePos x="0" y="0"/>
                <wp:positionH relativeFrom="column">
                  <wp:posOffset>4114800</wp:posOffset>
                </wp:positionH>
                <wp:positionV relativeFrom="paragraph">
                  <wp:posOffset>120015</wp:posOffset>
                </wp:positionV>
                <wp:extent cx="280670" cy="160020"/>
                <wp:effectExtent l="19050" t="19050" r="24130" b="3048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670" cy="16002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y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pt,9.45pt" to="346.1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" strokecolor="black [3213]" strokeweight="2.25pt"/>
            </w:pict>
          </mc:Fallback>
        </mc:AlternateContent>
      </w:r>
    </w:p>
    <w:p w:rsidR="0018472D" w:rsidRDefault="00C149D3" w:rsidP="0018472D">
      <w:p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5FC24A" wp14:editId="6AAD92CE">
                <wp:simplePos x="0" y="0"/>
                <wp:positionH relativeFrom="column">
                  <wp:posOffset>3333750</wp:posOffset>
                </wp:positionH>
                <wp:positionV relativeFrom="paragraph">
                  <wp:posOffset>40640</wp:posOffset>
                </wp:positionV>
                <wp:extent cx="657225" cy="133350"/>
                <wp:effectExtent l="0" t="57150" r="9525" b="190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133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262.5pt;margin-top:3.2pt;width:51.75pt;height:10.5pt;flip:y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" strokecolor="black [3213]">
                <v:stroke endarrow="open"/>
              </v:shape>
            </w:pict>
          </mc:Fallback>
        </mc:AlternateContent>
      </w:r>
    </w:p>
    <w:p w:rsidR="00D41A4F" w:rsidRPr="00DA5C42" w:rsidRDefault="00DA5C42" w:rsidP="0018472D">
      <w:pPr>
        <w:rPr>
          <w:rFonts w:asciiTheme="minorHAnsi" w:hAnsiTheme="minorHAnsi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 w:rsidR="00770F26">
        <w:rPr>
          <w:rFonts w:ascii="Arial Rounded MT Bold" w:hAnsi="Arial Rounded MT Bold"/>
          <w:sz w:val="20"/>
          <w:szCs w:val="20"/>
        </w:rPr>
        <w:t xml:space="preserve"> </w:t>
      </w:r>
      <w:r w:rsidR="00770F26" w:rsidRPr="00770F26">
        <w:rPr>
          <w:rFonts w:asciiTheme="minorHAnsi" w:hAnsiTheme="minorHAnsi"/>
          <w:sz w:val="20"/>
          <w:szCs w:val="20"/>
        </w:rPr>
        <w:t>Splayed</w:t>
      </w:r>
      <w:r w:rsidRPr="00DA5C42">
        <w:rPr>
          <w:rFonts w:asciiTheme="minorHAnsi" w:hAnsiTheme="minorHAnsi"/>
          <w:sz w:val="20"/>
          <w:szCs w:val="20"/>
        </w:rPr>
        <w:t xml:space="preserve"> </w:t>
      </w:r>
      <w:r w:rsidR="006B050F" w:rsidRPr="00DA5C42">
        <w:rPr>
          <w:rFonts w:asciiTheme="minorHAnsi" w:hAnsiTheme="minorHAnsi"/>
          <w:sz w:val="20"/>
          <w:szCs w:val="20"/>
        </w:rPr>
        <w:t>Entrance</w:t>
      </w:r>
      <w:r w:rsidR="00C149D3">
        <w:rPr>
          <w:rFonts w:asciiTheme="minorHAnsi" w:hAnsiTheme="minorHAnsi"/>
          <w:sz w:val="20"/>
          <w:szCs w:val="20"/>
        </w:rPr>
        <w:t xml:space="preserve"> 3.6m</w:t>
      </w:r>
      <w:r w:rsidR="00C149D3">
        <w:rPr>
          <w:rFonts w:asciiTheme="minorHAnsi" w:hAnsiTheme="minorHAnsi"/>
          <w:sz w:val="20"/>
          <w:szCs w:val="20"/>
        </w:rPr>
        <w:tab/>
      </w:r>
      <w:r w:rsidR="00C149D3">
        <w:rPr>
          <w:rFonts w:asciiTheme="minorHAnsi" w:hAnsiTheme="minorHAnsi"/>
          <w:sz w:val="20"/>
          <w:szCs w:val="20"/>
        </w:rPr>
        <w:tab/>
      </w:r>
      <w:r w:rsidR="00C149D3">
        <w:rPr>
          <w:rFonts w:asciiTheme="minorHAnsi" w:hAnsiTheme="minorHAnsi"/>
          <w:sz w:val="20"/>
          <w:szCs w:val="20"/>
        </w:rPr>
        <w:tab/>
      </w:r>
      <w:r w:rsidR="00C149D3">
        <w:rPr>
          <w:rFonts w:asciiTheme="minorHAnsi" w:hAnsiTheme="minorHAnsi"/>
          <w:sz w:val="20"/>
          <w:szCs w:val="20"/>
        </w:rPr>
        <w:tab/>
      </w:r>
      <w:r w:rsidR="00C149D3">
        <w:rPr>
          <w:rFonts w:asciiTheme="minorHAnsi" w:hAnsiTheme="minorHAnsi"/>
          <w:sz w:val="20"/>
          <w:szCs w:val="20"/>
        </w:rPr>
        <w:tab/>
      </w:r>
      <w:r w:rsidR="00811308" w:rsidRPr="00DA5C42">
        <w:rPr>
          <w:rFonts w:asciiTheme="minorHAnsi" w:hAnsiTheme="minorHAnsi"/>
          <w:sz w:val="20"/>
          <w:szCs w:val="20"/>
        </w:rPr>
        <w:tab/>
      </w:r>
    </w:p>
    <w:p w:rsidR="00D41A4F" w:rsidRDefault="003B3F8D" w:rsidP="0018472D">
      <w:pPr>
        <w:rPr>
          <w:rFonts w:ascii="Arial Rounded MT Bold" w:hAnsi="Arial Rounded MT Bol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1BBAD3B" wp14:editId="47F19C08">
                <wp:simplePos x="0" y="0"/>
                <wp:positionH relativeFrom="column">
                  <wp:posOffset>695325</wp:posOffset>
                </wp:positionH>
                <wp:positionV relativeFrom="paragraph">
                  <wp:posOffset>148590</wp:posOffset>
                </wp:positionV>
                <wp:extent cx="2019300" cy="28575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149D3" w:rsidRPr="00C149D3" w:rsidRDefault="00C149D3" w:rsidP="0018472D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Boundary </w:t>
                            </w:r>
                            <w:r w:rsidR="003B3F8D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of Mixed Shrub &amp; Trees</w:t>
                            </w:r>
                          </w:p>
                          <w:p w:rsidR="00C149D3" w:rsidRDefault="00C149D3" w:rsidP="0018472D">
                            <w:pPr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</w:p>
                          <w:p w:rsidR="00C149D3" w:rsidRPr="00672DA3" w:rsidRDefault="00C149D3" w:rsidP="00672DA3">
                            <w:pPr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 Rounded MT Bold" w:hAnsi="Arial Rounded MT Bold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54.75pt;margin-top:11.7pt;width:159pt;height:22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" filled="f" stroked="f" strokeweight=".5pt">
                <v:fill o:detectmouseclick="t"/>
                <v:textbox>
                  <w:txbxContent>
                    <w:p w:rsidR="00C149D3" w:rsidRPr="00C149D3" w:rsidRDefault="00C149D3" w:rsidP="0018472D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Boundary </w:t>
                      </w:r>
                      <w:r w:rsidR="003B3F8D">
                        <w:rPr>
                          <w:rFonts w:asciiTheme="minorHAnsi" w:hAnsiTheme="minorHAnsi"/>
                          <w:sz w:val="20"/>
                          <w:szCs w:val="20"/>
                        </w:rPr>
                        <w:t>of Mixed Shrub &amp; Trees</w:t>
                      </w:r>
                    </w:p>
                    <w:p w:rsidR="00C149D3" w:rsidRDefault="00C149D3" w:rsidP="0018472D">
                      <w:pPr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</w:p>
                    <w:p w:rsidR="00C149D3" w:rsidRPr="00672DA3" w:rsidRDefault="00C149D3" w:rsidP="00672DA3">
                      <w:pPr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</w:pPr>
                      <w:r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 Rounded MT Bold" w:hAnsi="Arial Rounded MT Bold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</w:p>
    <w:p w:rsidR="0018472D" w:rsidRDefault="003B3F8D" w:rsidP="0018472D">
      <w:p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116840</wp:posOffset>
                </wp:positionV>
                <wp:extent cx="600075" cy="85726"/>
                <wp:effectExtent l="0" t="76200" r="0" b="2857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" cy="857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6" o:spid="_x0000_s1026" type="#_x0000_t32" style="position:absolute;margin-left:204.75pt;margin-top:9.2pt;width:47.25pt;height:6.75pt;flip:y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" strokecolor="black [3213]">
                <v:stroke endarrow="open"/>
              </v:shape>
            </w:pict>
          </mc:Fallback>
        </mc:AlternateContent>
      </w:r>
      <w:r w:rsidR="00D41A4F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811308">
        <w:rPr>
          <w:rFonts w:ascii="Arial Rounded MT Bold" w:hAnsi="Arial Rounded MT Bold"/>
          <w:sz w:val="20"/>
          <w:szCs w:val="20"/>
        </w:rPr>
        <w:tab/>
      </w:r>
      <w:r w:rsidR="00D41A4F">
        <w:rPr>
          <w:rFonts w:ascii="Arial Rounded MT Bold" w:hAnsi="Arial Rounded MT Bold"/>
          <w:sz w:val="20"/>
          <w:szCs w:val="20"/>
        </w:rPr>
        <w:tab/>
      </w:r>
      <w:r w:rsidR="00D41A4F">
        <w:rPr>
          <w:rFonts w:ascii="Arial Rounded MT Bold" w:hAnsi="Arial Rounded MT Bold"/>
          <w:sz w:val="20"/>
          <w:szCs w:val="20"/>
        </w:rPr>
        <w:tab/>
      </w:r>
      <w:r w:rsidR="00D41A4F">
        <w:rPr>
          <w:rFonts w:ascii="Arial Rounded MT Bold" w:hAnsi="Arial Rounded MT Bold"/>
          <w:sz w:val="20"/>
          <w:szCs w:val="20"/>
        </w:rPr>
        <w:tab/>
      </w:r>
      <w:r w:rsidR="0018472D">
        <w:rPr>
          <w:rFonts w:ascii="Arial Rounded MT Bold" w:hAnsi="Arial Rounded MT Bold"/>
          <w:sz w:val="20"/>
          <w:szCs w:val="20"/>
        </w:rPr>
        <w:tab/>
      </w:r>
      <w:r w:rsidR="0018472D">
        <w:rPr>
          <w:rFonts w:ascii="Arial Rounded MT Bold" w:hAnsi="Arial Rounded MT Bold"/>
          <w:sz w:val="20"/>
          <w:szCs w:val="20"/>
        </w:rPr>
        <w:tab/>
      </w:r>
    </w:p>
    <w:p w:rsidR="0018472D" w:rsidRDefault="0018472D" w:rsidP="0018472D"/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C149D3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969682" wp14:editId="5F18E160">
                <wp:simplePos x="0" y="0"/>
                <wp:positionH relativeFrom="column">
                  <wp:posOffset>3202940</wp:posOffset>
                </wp:positionH>
                <wp:positionV relativeFrom="paragraph">
                  <wp:posOffset>26035</wp:posOffset>
                </wp:positionV>
                <wp:extent cx="1152525" cy="927100"/>
                <wp:effectExtent l="190500" t="285750" r="161925" b="2921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52687">
                          <a:off x="0" y="0"/>
                          <a:ext cx="1152525" cy="927100"/>
                        </a:xfrm>
                        <a:prstGeom prst="rect">
                          <a:avLst/>
                        </a:prstGeom>
                        <a:solidFill>
                          <a:srgbClr val="7A74E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52.2pt;margin-top:2.05pt;width:90.75pt;height:73pt;rotation:-2782345fd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" fillcolor="#7a74ec" strokecolor="#243f60 [1604]" strokeweight="2pt"/>
            </w:pict>
          </mc:Fallback>
        </mc:AlternateContent>
      </w:r>
    </w:p>
    <w:p w:rsidR="00393261" w:rsidRDefault="00393261"/>
    <w:p w:rsidR="00393261" w:rsidRDefault="00393261"/>
    <w:p w:rsidR="00393261" w:rsidRDefault="00A00CCF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EE565D" wp14:editId="6673F198">
                <wp:simplePos x="0" y="0"/>
                <wp:positionH relativeFrom="column">
                  <wp:posOffset>2076450</wp:posOffset>
                </wp:positionH>
                <wp:positionV relativeFrom="paragraph">
                  <wp:posOffset>80645</wp:posOffset>
                </wp:positionV>
                <wp:extent cx="800100" cy="4857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CCF" w:rsidRPr="00AB6625" w:rsidRDefault="00AB6625">
                            <w:pPr>
                              <w:rPr>
                                <w:rFonts w:asciiTheme="minorHAnsi" w:hAnsiTheme="minorHAnsi"/>
                                <w:b/>
                                <w:color w:val="7A74EC"/>
                              </w:rPr>
                            </w:pPr>
                            <w:r w:rsidRPr="00AB6625">
                              <w:rPr>
                                <w:rFonts w:asciiTheme="minorHAnsi" w:hAnsiTheme="minorHAnsi"/>
                                <w:b/>
                                <w:color w:val="7A74EC"/>
                              </w:rPr>
                              <w:t>Overspill</w:t>
                            </w:r>
                          </w:p>
                          <w:p w:rsidR="00AB6625" w:rsidRPr="00AB6625" w:rsidRDefault="00AB6625">
                            <w:pPr>
                              <w:rPr>
                                <w:rFonts w:asciiTheme="minorHAnsi" w:hAnsiTheme="minorHAnsi"/>
                                <w:b/>
                                <w:color w:val="7A74EC"/>
                              </w:rPr>
                            </w:pPr>
                            <w:r w:rsidRPr="00AB6625">
                              <w:rPr>
                                <w:rFonts w:asciiTheme="minorHAnsi" w:hAnsiTheme="minorHAnsi"/>
                                <w:b/>
                                <w:color w:val="7A74EC"/>
                              </w:rPr>
                              <w:t>Parking</w:t>
                            </w:r>
                          </w:p>
                          <w:p w:rsidR="00AB6625" w:rsidRPr="00AB6625" w:rsidRDefault="00AB6625">
                            <w:pPr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63.5pt;margin-top:6.35pt;width:63pt;height:3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" fillcolor="white [3201]" stroked="f" strokeweight=".5pt">
                <v:textbox>
                  <w:txbxContent>
                    <w:p w:rsidR="00A00CCF" w:rsidRPr="00AB6625" w:rsidRDefault="00AB6625">
                      <w:pPr>
                        <w:rPr>
                          <w:rFonts w:asciiTheme="minorHAnsi" w:hAnsiTheme="minorHAnsi"/>
                          <w:b/>
                          <w:color w:val="7A74EC"/>
                        </w:rPr>
                      </w:pPr>
                      <w:r w:rsidRPr="00AB6625">
                        <w:rPr>
                          <w:rFonts w:asciiTheme="minorHAnsi" w:hAnsiTheme="minorHAnsi"/>
                          <w:b/>
                          <w:color w:val="7A74EC"/>
                        </w:rPr>
                        <w:t>Overspill</w:t>
                      </w:r>
                    </w:p>
                    <w:p w:rsidR="00AB6625" w:rsidRPr="00AB6625" w:rsidRDefault="00AB6625">
                      <w:pPr>
                        <w:rPr>
                          <w:rFonts w:asciiTheme="minorHAnsi" w:hAnsiTheme="minorHAnsi"/>
                          <w:b/>
                          <w:color w:val="7A74EC"/>
                        </w:rPr>
                      </w:pPr>
                      <w:r w:rsidRPr="00AB6625">
                        <w:rPr>
                          <w:rFonts w:asciiTheme="minorHAnsi" w:hAnsiTheme="minorHAnsi"/>
                          <w:b/>
                          <w:color w:val="7A74EC"/>
                        </w:rPr>
                        <w:t>Parking</w:t>
                      </w:r>
                    </w:p>
                    <w:p w:rsidR="00AB6625" w:rsidRPr="00AB6625" w:rsidRDefault="00AB6625">
                      <w:pPr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93261" w:rsidRDefault="00393261"/>
    <w:p w:rsidR="00393261" w:rsidRDefault="00AB6625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6350</wp:posOffset>
                </wp:positionV>
                <wp:extent cx="190500" cy="0"/>
                <wp:effectExtent l="0" t="76200" r="19050" b="1524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226.5pt;margin-top:.5pt;width:1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F10263" w:rsidRDefault="00F10263"/>
    <w:p w:rsidR="00F10263" w:rsidRDefault="00F10263"/>
    <w:p w:rsidR="00F10263" w:rsidRDefault="00F10263"/>
    <w:p w:rsidR="00F10263" w:rsidRDefault="00F10263"/>
    <w:sectPr w:rsidR="00F10263" w:rsidSect="00C30BD3">
      <w:headerReference w:type="default" r:id="rId8"/>
      <w:pgSz w:w="11907" w:h="16839" w:code="9"/>
      <w:pgMar w:top="0" w:right="0" w:bottom="0" w:left="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DAC" w:rsidRDefault="00644DAC" w:rsidP="00D97B4E">
      <w:r>
        <w:separator/>
      </w:r>
    </w:p>
  </w:endnote>
  <w:endnote w:type="continuationSeparator" w:id="0">
    <w:p w:rsidR="00644DAC" w:rsidRDefault="00644DAC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VAGRounded BT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DAC" w:rsidRDefault="00644DAC" w:rsidP="00D97B4E">
      <w:r>
        <w:separator/>
      </w:r>
    </w:p>
  </w:footnote>
  <w:footnote w:type="continuationSeparator" w:id="0">
    <w:p w:rsidR="00644DAC" w:rsidRDefault="00644DAC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B4E" w:rsidRDefault="006B050F" w:rsidP="00F95077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045662CE" wp14:editId="01191A68">
          <wp:extent cx="1400175" cy="371475"/>
          <wp:effectExtent l="0" t="0" r="0" b="0"/>
          <wp:docPr id="2" name="Picture 2" descr="streetwi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eetwi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5077">
      <w:t xml:space="preserve">                                                                                                                 </w:t>
    </w:r>
    <w:r w:rsidR="00D97B4E">
      <w:t xml:space="preserve"> </w:t>
    </w:r>
    <w:r>
      <w:rPr>
        <w:noProof/>
        <w:lang w:val="en-GB" w:eastAsia="en-GB"/>
      </w:rPr>
      <w:drawing>
        <wp:inline distT="0" distB="0" distL="0" distR="0" wp14:anchorId="3B16C9A5" wp14:editId="74428BD1">
          <wp:extent cx="1038225" cy="523875"/>
          <wp:effectExtent l="0" t="0" r="0" b="0"/>
          <wp:docPr id="3" name="Picture 3" descr="streetwise-o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treetwise-os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5" t="9575" b="234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82"/>
    <w:rsid w:val="00007B7A"/>
    <w:rsid w:val="00052703"/>
    <w:rsid w:val="00094F7B"/>
    <w:rsid w:val="000C07B4"/>
    <w:rsid w:val="00161835"/>
    <w:rsid w:val="0018472D"/>
    <w:rsid w:val="001A4BE3"/>
    <w:rsid w:val="001C179B"/>
    <w:rsid w:val="002013FE"/>
    <w:rsid w:val="00204BBE"/>
    <w:rsid w:val="00243F65"/>
    <w:rsid w:val="00265B96"/>
    <w:rsid w:val="002A5634"/>
    <w:rsid w:val="002D77A0"/>
    <w:rsid w:val="002E21D2"/>
    <w:rsid w:val="0030721A"/>
    <w:rsid w:val="00343363"/>
    <w:rsid w:val="00357D8B"/>
    <w:rsid w:val="00371282"/>
    <w:rsid w:val="00393261"/>
    <w:rsid w:val="003B3F8D"/>
    <w:rsid w:val="003C0F7A"/>
    <w:rsid w:val="004255AF"/>
    <w:rsid w:val="00447311"/>
    <w:rsid w:val="004479BE"/>
    <w:rsid w:val="00595185"/>
    <w:rsid w:val="005A023F"/>
    <w:rsid w:val="005A2473"/>
    <w:rsid w:val="00611019"/>
    <w:rsid w:val="00644DAC"/>
    <w:rsid w:val="006B050F"/>
    <w:rsid w:val="006D7DDD"/>
    <w:rsid w:val="006F70B2"/>
    <w:rsid w:val="00770F26"/>
    <w:rsid w:val="00792116"/>
    <w:rsid w:val="007C049B"/>
    <w:rsid w:val="007E0AF4"/>
    <w:rsid w:val="00810345"/>
    <w:rsid w:val="00811308"/>
    <w:rsid w:val="008243C4"/>
    <w:rsid w:val="0085375D"/>
    <w:rsid w:val="00860916"/>
    <w:rsid w:val="008777A6"/>
    <w:rsid w:val="008850DC"/>
    <w:rsid w:val="00886114"/>
    <w:rsid w:val="008C3C82"/>
    <w:rsid w:val="008C53F5"/>
    <w:rsid w:val="009000BC"/>
    <w:rsid w:val="00945B68"/>
    <w:rsid w:val="00972457"/>
    <w:rsid w:val="009A1CDE"/>
    <w:rsid w:val="00A00CCF"/>
    <w:rsid w:val="00A02F3A"/>
    <w:rsid w:val="00A61D9A"/>
    <w:rsid w:val="00A7602C"/>
    <w:rsid w:val="00AB6625"/>
    <w:rsid w:val="00AC7CD3"/>
    <w:rsid w:val="00AF28FE"/>
    <w:rsid w:val="00C0121A"/>
    <w:rsid w:val="00C149D3"/>
    <w:rsid w:val="00C167EB"/>
    <w:rsid w:val="00C233F6"/>
    <w:rsid w:val="00C30BD3"/>
    <w:rsid w:val="00C50D81"/>
    <w:rsid w:val="00CB047F"/>
    <w:rsid w:val="00CB082A"/>
    <w:rsid w:val="00D41A4F"/>
    <w:rsid w:val="00D700B8"/>
    <w:rsid w:val="00D97B4E"/>
    <w:rsid w:val="00DA5C42"/>
    <w:rsid w:val="00E3735A"/>
    <w:rsid w:val="00E466E7"/>
    <w:rsid w:val="00F10263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Documents\Eastleigh%20BC\Block%20Pl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Block Plan</Template>
  <TotalTime>68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>Hewlett-Packard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</dc:title>
  <dc:creator>Mac</dc:creator>
  <cp:lastModifiedBy>Mac</cp:lastModifiedBy>
  <cp:revision>1</cp:revision>
  <cp:lastPrinted>2014-03-03T17:38:00Z</cp:lastPrinted>
  <dcterms:created xsi:type="dcterms:W3CDTF">2014-05-01T18:08:00Z</dcterms:created>
  <dcterms:modified xsi:type="dcterms:W3CDTF">2014-05-01T19:16:00Z</dcterms:modified>
</cp:coreProperties>
</file>